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EFC9D" w14:textId="77777777" w:rsidR="007D4354" w:rsidRDefault="007A455D">
      <w:pPr>
        <w:widowControl w:val="0"/>
        <w:rPr>
          <w:rFonts w:ascii="Arial" w:hAnsi="Arial"/>
        </w:rPr>
      </w:pPr>
      <w:r>
        <w:rPr>
          <w:rFonts w:ascii="Arial" w:hAnsi="Arial"/>
          <w:noProof/>
        </w:rPr>
        <mc:AlternateContent>
          <mc:Choice Requires="wps">
            <w:drawing>
              <wp:anchor distT="0" distB="0" distL="114300" distR="114300" simplePos="0" relativeHeight="251660288" behindDoc="0" locked="0" layoutInCell="0" allowOverlap="1" wp14:anchorId="5BB0A796" wp14:editId="2319FCC9">
                <wp:simplePos x="0" y="0"/>
                <wp:positionH relativeFrom="column">
                  <wp:posOffset>-87630</wp:posOffset>
                </wp:positionH>
                <wp:positionV relativeFrom="paragraph">
                  <wp:posOffset>488315</wp:posOffset>
                </wp:positionV>
                <wp:extent cx="2524760" cy="158242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158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7F996" w14:textId="77777777" w:rsidR="008A62C2" w:rsidRDefault="008A62C2" w:rsidP="008A62C2">
                            <w:pPr>
                              <w:pStyle w:val="berschrift4"/>
                              <w:spacing w:before="0" w:after="0" w:line="360" w:lineRule="auto"/>
                              <w:rPr>
                                <w:rFonts w:ascii="Arial" w:hAnsi="Arial" w:cs="Arial"/>
                                <w:b w:val="0"/>
                                <w:bCs w:val="0"/>
                                <w:sz w:val="22"/>
                                <w:szCs w:val="22"/>
                              </w:rPr>
                            </w:pPr>
                          </w:p>
                          <w:p w14:paraId="3701A692" w14:textId="22763D08" w:rsidR="00DE0DCD" w:rsidRPr="000841C8" w:rsidRDefault="000841C8" w:rsidP="008A62C2">
                            <w:pPr>
                              <w:pStyle w:val="berschrift4"/>
                              <w:spacing w:before="0" w:after="0" w:line="360" w:lineRule="auto"/>
                              <w:rPr>
                                <w:rFonts w:ascii="Arial" w:hAnsi="Arial" w:cs="Arial"/>
                                <w:b w:val="0"/>
                                <w:bCs w:val="0"/>
                                <w:sz w:val="24"/>
                                <w:szCs w:val="24"/>
                              </w:rPr>
                            </w:pPr>
                            <w:r w:rsidRPr="000841C8">
                              <w:rPr>
                                <w:rFonts w:ascii="Arial" w:hAnsi="Arial" w:cs="Arial"/>
                                <w:b w:val="0"/>
                                <w:bCs w:val="0"/>
                                <w:sz w:val="24"/>
                                <w:szCs w:val="24"/>
                              </w:rPr>
                              <w:t>Kooperationspartner der Realschule Tiengen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0A796" id="_x0000_t202" coordsize="21600,21600" o:spt="202" path="m,l,21600r21600,l21600,xe">
                <v:stroke joinstyle="miter"/>
                <v:path gradientshapeok="t" o:connecttype="rect"/>
              </v:shapetype>
              <v:shape id="Text Box 29" o:spid="_x0000_s1026" type="#_x0000_t202" style="position:absolute;margin-left:-6.9pt;margin-top:38.45pt;width:198.8pt;height:1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" o:allowincell="f" filled="f" stroked="f">
                <v:textbox>
                  <w:txbxContent>
                    <w:p w14:paraId="20D7F996" w14:textId="77777777" w:rsidR="008A62C2" w:rsidRDefault="008A62C2" w:rsidP="008A62C2">
                      <w:pPr>
                        <w:pStyle w:val="berschrift4"/>
                        <w:spacing w:before="0" w:after="0" w:line="360" w:lineRule="auto"/>
                        <w:rPr>
                          <w:rFonts w:ascii="Arial" w:hAnsi="Arial" w:cs="Arial"/>
                          <w:b w:val="0"/>
                          <w:bCs w:val="0"/>
                          <w:sz w:val="22"/>
                          <w:szCs w:val="22"/>
                        </w:rPr>
                      </w:pPr>
                    </w:p>
                    <w:p w14:paraId="3701A692" w14:textId="22763D08" w:rsidR="00DE0DCD" w:rsidRPr="000841C8" w:rsidRDefault="000841C8" w:rsidP="008A62C2">
                      <w:pPr>
                        <w:pStyle w:val="berschrift4"/>
                        <w:spacing w:before="0" w:after="0" w:line="360" w:lineRule="auto"/>
                        <w:rPr>
                          <w:rFonts w:ascii="Arial" w:hAnsi="Arial" w:cs="Arial"/>
                          <w:b w:val="0"/>
                          <w:bCs w:val="0"/>
                          <w:sz w:val="24"/>
                          <w:szCs w:val="24"/>
                        </w:rPr>
                      </w:pPr>
                      <w:r w:rsidRPr="000841C8">
                        <w:rPr>
                          <w:rFonts w:ascii="Arial" w:hAnsi="Arial" w:cs="Arial"/>
                          <w:b w:val="0"/>
                          <w:bCs w:val="0"/>
                          <w:sz w:val="24"/>
                          <w:szCs w:val="24"/>
                        </w:rPr>
                        <w:t>Kooperationspartner der Realschule Tiengen</w:t>
                      </w:r>
                    </w:p>
                  </w:txbxContent>
                </v:textbox>
              </v:shape>
            </w:pict>
          </mc:Fallback>
        </mc:AlternateContent>
      </w:r>
      <w:r>
        <w:rPr>
          <w:rFonts w:ascii="Arial" w:hAnsi="Arial"/>
          <w:noProof/>
        </w:rPr>
        <mc:AlternateContent>
          <mc:Choice Requires="wps">
            <w:drawing>
              <wp:anchor distT="0" distB="0" distL="114300" distR="114300" simplePos="0" relativeHeight="251655168" behindDoc="0" locked="0" layoutInCell="0" allowOverlap="1" wp14:anchorId="370375F3" wp14:editId="1AD0B755">
                <wp:simplePos x="0" y="0"/>
                <wp:positionH relativeFrom="column">
                  <wp:posOffset>4961890</wp:posOffset>
                </wp:positionH>
                <wp:positionV relativeFrom="paragraph">
                  <wp:posOffset>-1096645</wp:posOffset>
                </wp:positionV>
                <wp:extent cx="1344930" cy="125349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1253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74C1B" w14:textId="77777777" w:rsidR="007D4354" w:rsidRDefault="007A455D">
                            <w:r>
                              <w:rPr>
                                <w:noProof/>
                              </w:rPr>
                              <w:drawing>
                                <wp:inline distT="0" distB="0" distL="0" distR="0" wp14:anchorId="2BB09398" wp14:editId="301B006B">
                                  <wp:extent cx="1162050" cy="11620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375F3" id="Text Box 3" o:spid="_x0000_s1027" type="#_x0000_t202" style="position:absolute;margin-left:390.7pt;margin-top:-86.35pt;width:105.9pt;height:9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" o:allowincell="f" stroked="f">
                <v:textbox>
                  <w:txbxContent>
                    <w:p w14:paraId="60B74C1B" w14:textId="77777777" w:rsidR="007D4354" w:rsidRDefault="007A455D">
                      <w:r>
                        <w:rPr>
                          <w:noProof/>
                        </w:rPr>
                        <w:drawing>
                          <wp:inline distT="0" distB="0" distL="0" distR="0" wp14:anchorId="2BB09398" wp14:editId="301B006B">
                            <wp:extent cx="1162050" cy="11620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xbxContent>
                </v:textbox>
              </v:shape>
            </w:pict>
          </mc:Fallback>
        </mc:AlternateContent>
      </w:r>
      <w:r w:rsidR="007D4354">
        <w:rPr>
          <w:rFonts w:ascii="Arial" w:hAnsi="Arial"/>
        </w:rPr>
        <w:t xml:space="preserve">                                                            </w:t>
      </w:r>
    </w:p>
    <w:p w14:paraId="2C4DFC3C" w14:textId="77777777" w:rsidR="007D4354" w:rsidRDefault="007D4354">
      <w:pPr>
        <w:widowControl w:val="0"/>
        <w:rPr>
          <w:rFonts w:ascii="Arial" w:hAnsi="Arial"/>
          <w:sz w:val="16"/>
        </w:rPr>
      </w:pPr>
    </w:p>
    <w:p w14:paraId="46D26489" w14:textId="77777777" w:rsidR="007D4354" w:rsidRPr="00E87C8F" w:rsidRDefault="007D4354">
      <w:pPr>
        <w:framePr w:w="2846" w:h="1858" w:hSpace="141" w:wrap="around" w:vAnchor="text" w:hAnchor="page" w:x="7947" w:y="127"/>
        <w:rPr>
          <w:rFonts w:ascii="Arial" w:hAnsi="Arial"/>
        </w:rPr>
      </w:pPr>
      <w:r w:rsidRPr="00E87C8F">
        <w:rPr>
          <w:rFonts w:ascii="Arial" w:hAnsi="Arial"/>
        </w:rPr>
        <w:t>Sudetenstr. 9</w:t>
      </w:r>
    </w:p>
    <w:p w14:paraId="1067B457" w14:textId="77777777" w:rsidR="007D4354" w:rsidRPr="00E87C8F" w:rsidRDefault="007D4354">
      <w:pPr>
        <w:framePr w:w="2846" w:h="1858" w:hSpace="141" w:wrap="around" w:vAnchor="text" w:hAnchor="page" w:x="7947" w:y="127"/>
        <w:rPr>
          <w:rFonts w:ascii="Arial" w:hAnsi="Arial"/>
        </w:rPr>
      </w:pPr>
      <w:r w:rsidRPr="00E87C8F">
        <w:rPr>
          <w:rFonts w:ascii="Arial" w:hAnsi="Arial"/>
        </w:rPr>
        <w:t>79761 Waldshut-Tiengen</w:t>
      </w:r>
    </w:p>
    <w:p w14:paraId="757E158A" w14:textId="77777777" w:rsidR="007D4354" w:rsidRPr="00E87C8F" w:rsidRDefault="007D4354">
      <w:pPr>
        <w:framePr w:w="2846" w:h="1858" w:hSpace="141" w:wrap="around" w:vAnchor="text" w:hAnchor="page" w:x="7947" w:y="127"/>
        <w:rPr>
          <w:rFonts w:ascii="Arial" w:hAnsi="Arial"/>
        </w:rPr>
      </w:pPr>
    </w:p>
    <w:p w14:paraId="010D4839" w14:textId="77777777" w:rsidR="007D4354" w:rsidRPr="00E87C8F" w:rsidRDefault="007D4354">
      <w:pPr>
        <w:framePr w:w="2846" w:h="1858" w:hSpace="141" w:wrap="around" w:vAnchor="text" w:hAnchor="page" w:x="7947" w:y="127"/>
        <w:rPr>
          <w:rFonts w:ascii="Arial" w:hAnsi="Arial"/>
        </w:rPr>
      </w:pPr>
      <w:r w:rsidRPr="00E87C8F">
        <w:rPr>
          <w:rFonts w:ascii="Arial" w:hAnsi="Arial"/>
        </w:rPr>
        <w:t>Tel. 07741 - 833 551</w:t>
      </w:r>
    </w:p>
    <w:p w14:paraId="75985432" w14:textId="77777777" w:rsidR="007D4354" w:rsidRPr="00574ECE" w:rsidRDefault="007D4354">
      <w:pPr>
        <w:framePr w:w="2846" w:h="1858" w:hSpace="141" w:wrap="around" w:vAnchor="text" w:hAnchor="page" w:x="7947" w:y="127"/>
        <w:rPr>
          <w:rFonts w:ascii="Arial" w:hAnsi="Arial"/>
        </w:rPr>
      </w:pPr>
      <w:r w:rsidRPr="00574ECE">
        <w:rPr>
          <w:rFonts w:ascii="Arial" w:hAnsi="Arial"/>
        </w:rPr>
        <w:t>Fax 07741 - 833 553</w:t>
      </w:r>
      <w:r w:rsidRPr="00574ECE">
        <w:rPr>
          <w:rFonts w:ascii="Arial" w:hAnsi="Arial"/>
        </w:rPr>
        <w:tab/>
      </w:r>
    </w:p>
    <w:p w14:paraId="6FE309C8" w14:textId="77777777" w:rsidR="007D4354" w:rsidRPr="00574ECE" w:rsidRDefault="007D4354">
      <w:pPr>
        <w:pStyle w:val="Textkrper"/>
        <w:framePr w:w="2846" w:wrap="around" w:x="7947" w:y="127"/>
        <w:rPr>
          <w:sz w:val="20"/>
        </w:rPr>
      </w:pPr>
    </w:p>
    <w:p w14:paraId="73FB408E" w14:textId="77777777" w:rsidR="007D4354" w:rsidRPr="00574ECE" w:rsidRDefault="007D4354">
      <w:pPr>
        <w:pStyle w:val="Textkrper"/>
        <w:framePr w:w="2846" w:wrap="around" w:x="7947" w:y="127"/>
        <w:rPr>
          <w:sz w:val="20"/>
        </w:rPr>
      </w:pPr>
      <w:r w:rsidRPr="00574ECE">
        <w:rPr>
          <w:sz w:val="20"/>
        </w:rPr>
        <w:t>realschule@rs-tiengen.de</w:t>
      </w:r>
    </w:p>
    <w:p w14:paraId="08E86E04" w14:textId="77777777" w:rsidR="007D4354" w:rsidRPr="00574ECE" w:rsidRDefault="007D4354">
      <w:pPr>
        <w:pStyle w:val="Textkrper"/>
        <w:framePr w:w="2846" w:wrap="around" w:x="7947" w:y="127"/>
        <w:rPr>
          <w:sz w:val="20"/>
        </w:rPr>
      </w:pPr>
      <w:r w:rsidRPr="00574ECE">
        <w:rPr>
          <w:sz w:val="20"/>
        </w:rPr>
        <w:t>www.rs-tiengen.de</w:t>
      </w:r>
    </w:p>
    <w:p w14:paraId="57D14E9E" w14:textId="77777777" w:rsidR="007D4354" w:rsidRPr="00574ECE" w:rsidRDefault="007D4354">
      <w:pPr>
        <w:framePr w:w="2846" w:h="1858" w:hSpace="141" w:wrap="around" w:vAnchor="text" w:hAnchor="page" w:x="7947" w:y="127"/>
        <w:rPr>
          <w:rFonts w:ascii="Arial" w:hAnsi="Arial"/>
        </w:rPr>
      </w:pPr>
    </w:p>
    <w:p w14:paraId="13C1E1F6" w14:textId="14C09609" w:rsidR="007D4354" w:rsidRPr="00E87C8F" w:rsidRDefault="007D4354">
      <w:pPr>
        <w:framePr w:w="2846" w:h="1858" w:hSpace="141" w:wrap="around" w:vAnchor="text" w:hAnchor="page" w:x="7947" w:y="127"/>
      </w:pPr>
      <w:r w:rsidRPr="00E87C8F">
        <w:rPr>
          <w:rFonts w:ascii="Arial" w:hAnsi="Arial"/>
        </w:rPr>
        <w:fldChar w:fldCharType="begin"/>
      </w:r>
      <w:r w:rsidRPr="00E87C8F">
        <w:rPr>
          <w:rFonts w:ascii="Arial" w:hAnsi="Arial"/>
        </w:rPr>
        <w:instrText xml:space="preserve"> DATE </w:instrText>
      </w:r>
      <w:r w:rsidRPr="00E87C8F">
        <w:rPr>
          <w:rFonts w:ascii="Arial" w:hAnsi="Arial"/>
        </w:rPr>
        <w:fldChar w:fldCharType="separate"/>
      </w:r>
      <w:r w:rsidR="00AD2E9D">
        <w:rPr>
          <w:rFonts w:ascii="Arial" w:hAnsi="Arial"/>
          <w:noProof/>
        </w:rPr>
        <w:t>15.05.2025</w:t>
      </w:r>
      <w:r w:rsidRPr="00E87C8F">
        <w:rPr>
          <w:rFonts w:ascii="Arial" w:hAnsi="Arial"/>
        </w:rPr>
        <w:fldChar w:fldCharType="end"/>
      </w:r>
    </w:p>
    <w:p w14:paraId="100656B0" w14:textId="77777777" w:rsidR="007D4354" w:rsidRDefault="007D4354">
      <w:pPr>
        <w:widowControl w:val="0"/>
        <w:rPr>
          <w:rFonts w:ascii="Arial" w:hAnsi="Arial"/>
        </w:rPr>
      </w:pPr>
      <w:r>
        <w:rPr>
          <w:rFonts w:ascii="Arial" w:hAnsi="Arial"/>
          <w:sz w:val="16"/>
        </w:rPr>
        <w:sym w:font="Symbol" w:char="F0B7"/>
      </w:r>
      <w:r>
        <w:rPr>
          <w:rFonts w:ascii="Arial" w:hAnsi="Arial"/>
          <w:sz w:val="16"/>
        </w:rPr>
        <w:t xml:space="preserve"> Realschule Tiengen, 79761 WT-Tiengen </w:t>
      </w:r>
      <w:r>
        <w:rPr>
          <w:rFonts w:ascii="Arial" w:hAnsi="Arial"/>
          <w:sz w:val="16"/>
        </w:rPr>
        <w:sym w:font="Symbol" w:char="F0B7"/>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14:paraId="5E3859E1" w14:textId="77777777" w:rsidR="007D4354" w:rsidRDefault="007D4354">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32DCF291" w14:textId="77777777" w:rsidR="007D4354" w:rsidRDefault="007D4354">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p>
    <w:p w14:paraId="615278BE" w14:textId="77777777" w:rsidR="007D4354" w:rsidRDefault="007D4354">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33EF0996" w14:textId="77777777" w:rsidR="007D4354" w:rsidRDefault="007D4354">
      <w:pPr>
        <w:widowControl w:val="0"/>
        <w:rPr>
          <w:rFonts w:ascii="Arial" w:hAnsi="Arial"/>
          <w:sz w:val="22"/>
        </w:rPr>
      </w:pPr>
    </w:p>
    <w:p w14:paraId="744F7CEE" w14:textId="77777777" w:rsidR="007D4354" w:rsidRDefault="007D4354">
      <w:pPr>
        <w:widowControl w:val="0"/>
        <w:rPr>
          <w:rFonts w:ascii="Arial" w:hAnsi="Arial"/>
          <w:sz w:val="22"/>
        </w:rPr>
      </w:pPr>
    </w:p>
    <w:p w14:paraId="2878B491" w14:textId="77777777" w:rsidR="007D4354" w:rsidRDefault="007D4354">
      <w:pPr>
        <w:widowControl w:val="0"/>
        <w:rPr>
          <w:rFonts w:ascii="Arial" w:hAnsi="Arial"/>
          <w:sz w:val="22"/>
          <w:u w:val="single"/>
        </w:rPr>
      </w:pPr>
    </w:p>
    <w:p w14:paraId="39B3ED20" w14:textId="77777777" w:rsidR="007D4354" w:rsidRDefault="007D4354">
      <w:pPr>
        <w:widowControl w:val="0"/>
        <w:rPr>
          <w:rFonts w:ascii="Arial" w:hAnsi="Arial"/>
          <w:sz w:val="22"/>
          <w:u w:val="single"/>
        </w:rPr>
      </w:pPr>
    </w:p>
    <w:p w14:paraId="469CC548" w14:textId="77777777" w:rsidR="007D4354" w:rsidRDefault="007D4354">
      <w:pPr>
        <w:widowControl w:val="0"/>
        <w:rPr>
          <w:rFonts w:ascii="Arial" w:hAnsi="Arial"/>
          <w:sz w:val="22"/>
          <w:u w:val="single"/>
        </w:rPr>
      </w:pPr>
    </w:p>
    <w:p w14:paraId="07494123" w14:textId="77777777" w:rsidR="002B1B12" w:rsidRPr="002B1B12" w:rsidRDefault="002B1B12" w:rsidP="005B56F1">
      <w:pPr>
        <w:spacing w:line="360" w:lineRule="auto"/>
        <w:jc w:val="both"/>
        <w:rPr>
          <w:rFonts w:ascii="Arial" w:hAnsi="Arial" w:cs="Arial"/>
        </w:rPr>
      </w:pPr>
    </w:p>
    <w:p w14:paraId="2054975C" w14:textId="77777777" w:rsidR="002B1B12" w:rsidRPr="002B1B12" w:rsidRDefault="002B1B12" w:rsidP="005B56F1">
      <w:pPr>
        <w:spacing w:line="360" w:lineRule="auto"/>
        <w:jc w:val="both"/>
        <w:rPr>
          <w:rFonts w:ascii="Arial" w:hAnsi="Arial" w:cs="Arial"/>
        </w:rPr>
      </w:pPr>
    </w:p>
    <w:p w14:paraId="683F6E60" w14:textId="77777777" w:rsidR="002B1B12" w:rsidRPr="00A9234E" w:rsidRDefault="002B1B12" w:rsidP="00A9234E">
      <w:pPr>
        <w:spacing w:line="360" w:lineRule="auto"/>
        <w:jc w:val="both"/>
        <w:rPr>
          <w:rFonts w:ascii="Arial" w:hAnsi="Arial" w:cs="Arial"/>
          <w:b/>
          <w:sz w:val="22"/>
          <w:szCs w:val="22"/>
        </w:rPr>
      </w:pPr>
      <w:r w:rsidRPr="00A9234E">
        <w:rPr>
          <w:rFonts w:ascii="Arial" w:hAnsi="Arial" w:cs="Arial"/>
          <w:b/>
          <w:sz w:val="22"/>
          <w:szCs w:val="22"/>
        </w:rPr>
        <w:t>Einladung zum schulinternen Berufs</w:t>
      </w:r>
      <w:r w:rsidR="00A9234E" w:rsidRPr="00A9234E">
        <w:rPr>
          <w:rFonts w:ascii="Arial" w:hAnsi="Arial" w:cs="Arial"/>
          <w:b/>
          <w:sz w:val="22"/>
          <w:szCs w:val="22"/>
        </w:rPr>
        <w:t>informationstag</w:t>
      </w:r>
      <w:r w:rsidRPr="00A9234E">
        <w:rPr>
          <w:rFonts w:ascii="Arial" w:hAnsi="Arial" w:cs="Arial"/>
          <w:b/>
          <w:sz w:val="22"/>
          <w:szCs w:val="22"/>
        </w:rPr>
        <w:t xml:space="preserve"> der Realschule Tiengen</w:t>
      </w:r>
    </w:p>
    <w:p w14:paraId="647A3D6D" w14:textId="77777777" w:rsidR="002B1B12" w:rsidRPr="00A9234E" w:rsidRDefault="002B1B12" w:rsidP="00A9234E">
      <w:pPr>
        <w:spacing w:line="360" w:lineRule="auto"/>
        <w:jc w:val="both"/>
        <w:rPr>
          <w:rFonts w:ascii="Arial" w:hAnsi="Arial" w:cs="Arial"/>
          <w:sz w:val="22"/>
          <w:szCs w:val="22"/>
        </w:rPr>
      </w:pPr>
    </w:p>
    <w:p w14:paraId="409375A9" w14:textId="77BDF50B" w:rsidR="002B1B12" w:rsidRPr="00A9234E" w:rsidRDefault="000841C8" w:rsidP="00A9234E">
      <w:pPr>
        <w:spacing w:line="360" w:lineRule="auto"/>
        <w:jc w:val="both"/>
        <w:rPr>
          <w:rFonts w:ascii="Arial" w:hAnsi="Arial" w:cs="Arial"/>
          <w:sz w:val="22"/>
          <w:szCs w:val="22"/>
        </w:rPr>
      </w:pPr>
      <w:r>
        <w:rPr>
          <w:rFonts w:ascii="Arial" w:hAnsi="Arial" w:cs="Arial"/>
          <w:sz w:val="22"/>
          <w:szCs w:val="22"/>
        </w:rPr>
        <w:t>Geschätzte Kooperationspartner der Realschule Tiengen</w:t>
      </w:r>
      <w:r w:rsidR="007B553F">
        <w:rPr>
          <w:rFonts w:ascii="Arial" w:hAnsi="Arial" w:cs="Arial"/>
          <w:sz w:val="22"/>
          <w:szCs w:val="22"/>
        </w:rPr>
        <w:t>,</w:t>
      </w:r>
    </w:p>
    <w:p w14:paraId="74159FEB" w14:textId="77777777" w:rsidR="002B1B12" w:rsidRPr="00A9234E" w:rsidRDefault="002B1B12" w:rsidP="00A9234E">
      <w:pPr>
        <w:spacing w:line="360" w:lineRule="auto"/>
        <w:jc w:val="both"/>
        <w:rPr>
          <w:rFonts w:ascii="Arial" w:hAnsi="Arial" w:cs="Arial"/>
          <w:sz w:val="22"/>
          <w:szCs w:val="22"/>
        </w:rPr>
      </w:pPr>
    </w:p>
    <w:p w14:paraId="3E336C0B" w14:textId="77777777" w:rsidR="000841C8" w:rsidRPr="000841C8" w:rsidRDefault="000841C8" w:rsidP="000841C8">
      <w:pPr>
        <w:spacing w:line="360" w:lineRule="auto"/>
        <w:jc w:val="both"/>
        <w:rPr>
          <w:rFonts w:ascii="Arial" w:hAnsi="Arial" w:cs="Arial"/>
          <w:sz w:val="22"/>
          <w:szCs w:val="22"/>
        </w:rPr>
      </w:pPr>
      <w:r w:rsidRPr="000841C8">
        <w:rPr>
          <w:rFonts w:ascii="Arial" w:hAnsi="Arial" w:cs="Arial"/>
          <w:sz w:val="22"/>
          <w:szCs w:val="22"/>
        </w:rPr>
        <w:t>wie im vergangenen Jahr findet auch in diesem Schuljahr in der Realschule Tiengen</w:t>
      </w:r>
    </w:p>
    <w:p w14:paraId="1FF3704E" w14:textId="1F8AB972" w:rsidR="00574ECE" w:rsidRDefault="000841C8" w:rsidP="000841C8">
      <w:pPr>
        <w:spacing w:line="360" w:lineRule="auto"/>
        <w:jc w:val="both"/>
        <w:rPr>
          <w:rFonts w:ascii="Arial" w:hAnsi="Arial" w:cs="Arial"/>
          <w:sz w:val="22"/>
          <w:szCs w:val="22"/>
        </w:rPr>
      </w:pPr>
      <w:r w:rsidRPr="000841C8">
        <w:rPr>
          <w:rFonts w:ascii="Arial" w:hAnsi="Arial" w:cs="Arial"/>
          <w:sz w:val="22"/>
          <w:szCs w:val="22"/>
        </w:rPr>
        <w:t>der schulinterne Berufsinformationstag als Tischmesse statt.</w:t>
      </w:r>
    </w:p>
    <w:p w14:paraId="60B7A4F1" w14:textId="439ABF85" w:rsidR="007A455D" w:rsidRPr="007A455D" w:rsidRDefault="007A455D" w:rsidP="007A455D">
      <w:pPr>
        <w:spacing w:line="360" w:lineRule="auto"/>
        <w:jc w:val="both"/>
        <w:rPr>
          <w:rFonts w:ascii="Arial" w:hAnsi="Arial" w:cs="Arial"/>
          <w:sz w:val="22"/>
          <w:szCs w:val="22"/>
        </w:rPr>
      </w:pPr>
      <w:r w:rsidRPr="007A455D">
        <w:rPr>
          <w:rFonts w:ascii="Arial" w:hAnsi="Arial" w:cs="Arial"/>
          <w:sz w:val="22"/>
          <w:szCs w:val="22"/>
        </w:rPr>
        <w:t xml:space="preserve">Zu diesem Tag laden wir Sie gerne ein und freuen uns über Ihre Teilnahme am </w:t>
      </w:r>
      <w:r w:rsidR="000841C8" w:rsidRPr="000841C8">
        <w:rPr>
          <w:rFonts w:ascii="Arial" w:hAnsi="Arial" w:cs="Arial"/>
          <w:b/>
          <w:bCs/>
          <w:sz w:val="22"/>
          <w:szCs w:val="22"/>
        </w:rPr>
        <w:t>11</w:t>
      </w:r>
      <w:r w:rsidRPr="000841C8">
        <w:rPr>
          <w:rFonts w:ascii="Arial" w:hAnsi="Arial" w:cs="Arial"/>
          <w:b/>
          <w:bCs/>
          <w:sz w:val="22"/>
          <w:szCs w:val="22"/>
        </w:rPr>
        <w:t>.7.20</w:t>
      </w:r>
      <w:r w:rsidR="00574ECE" w:rsidRPr="000841C8">
        <w:rPr>
          <w:rFonts w:ascii="Arial" w:hAnsi="Arial" w:cs="Arial"/>
          <w:b/>
          <w:bCs/>
          <w:sz w:val="22"/>
          <w:szCs w:val="22"/>
        </w:rPr>
        <w:t>2</w:t>
      </w:r>
      <w:r w:rsidR="000841C8" w:rsidRPr="000841C8">
        <w:rPr>
          <w:rFonts w:ascii="Arial" w:hAnsi="Arial" w:cs="Arial"/>
          <w:b/>
          <w:bCs/>
          <w:sz w:val="22"/>
          <w:szCs w:val="22"/>
        </w:rPr>
        <w:t>5</w:t>
      </w:r>
      <w:r w:rsidRPr="007A455D">
        <w:rPr>
          <w:rFonts w:ascii="Arial" w:hAnsi="Arial" w:cs="Arial"/>
          <w:sz w:val="22"/>
          <w:szCs w:val="22"/>
        </w:rPr>
        <w:t>, von 12.00 – 16.00 Uhr. Um den Schulbetrieb so wenig wie nötig zu beeinträchtigen, ist der Aufbau erst ab 11.15 Uhr möglich. Direkt im Anschluss an die Tischmesse wird wieder abgebaut. Für Auf- und Abbau stehen kräftige Helfer der Klassen 8 und 9 bereit.</w:t>
      </w:r>
    </w:p>
    <w:p w14:paraId="003F8BFE" w14:textId="77777777" w:rsidR="007A455D" w:rsidRPr="007A455D" w:rsidRDefault="007A455D" w:rsidP="007A455D">
      <w:pPr>
        <w:spacing w:line="360" w:lineRule="auto"/>
        <w:jc w:val="both"/>
        <w:rPr>
          <w:rFonts w:ascii="Arial" w:hAnsi="Arial" w:cs="Arial"/>
          <w:sz w:val="22"/>
          <w:szCs w:val="22"/>
        </w:rPr>
      </w:pPr>
    </w:p>
    <w:p w14:paraId="20EA4BF8" w14:textId="77777777" w:rsidR="007A455D" w:rsidRPr="007A455D" w:rsidRDefault="007A455D" w:rsidP="007A455D">
      <w:pPr>
        <w:spacing w:line="360" w:lineRule="auto"/>
        <w:jc w:val="both"/>
        <w:rPr>
          <w:rFonts w:ascii="Arial" w:hAnsi="Arial" w:cs="Arial"/>
          <w:sz w:val="22"/>
          <w:szCs w:val="22"/>
        </w:rPr>
      </w:pPr>
      <w:r w:rsidRPr="007A455D">
        <w:rPr>
          <w:rFonts w:ascii="Arial" w:hAnsi="Arial" w:cs="Arial"/>
          <w:sz w:val="22"/>
          <w:szCs w:val="22"/>
        </w:rPr>
        <w:t>Unser schulinterner Berufsinformationstag kann und soll nicht mit dem Berufsorientierungstag in Waldshut verglichen werden. Im Mittelpunkt steht nicht eine aufwändig gestaltete Messepräsentation. Auf lediglich wenigen Schultischen soll der direkte Informationsaustausch zwischen Ausstellern und Besuchern in den Vordergrund gerückt werden. Der kleine und überschaubare Rahmen einer Tischmesse bietet hier die Gelegenheit zum direkten Gespräch in vertrauter Runde.</w:t>
      </w:r>
    </w:p>
    <w:p w14:paraId="57712184" w14:textId="77777777" w:rsidR="007A455D" w:rsidRPr="007A455D" w:rsidRDefault="007A455D" w:rsidP="007A455D">
      <w:pPr>
        <w:spacing w:line="360" w:lineRule="auto"/>
        <w:jc w:val="both"/>
        <w:rPr>
          <w:rFonts w:ascii="Arial" w:hAnsi="Arial" w:cs="Arial"/>
          <w:sz w:val="22"/>
          <w:szCs w:val="22"/>
        </w:rPr>
      </w:pPr>
    </w:p>
    <w:p w14:paraId="2A1FA490" w14:textId="77777777" w:rsidR="007A455D" w:rsidRPr="007A455D" w:rsidRDefault="007A455D" w:rsidP="007A455D">
      <w:pPr>
        <w:spacing w:line="360" w:lineRule="auto"/>
        <w:jc w:val="both"/>
        <w:rPr>
          <w:rFonts w:ascii="Arial" w:hAnsi="Arial" w:cs="Arial"/>
          <w:sz w:val="22"/>
          <w:szCs w:val="22"/>
        </w:rPr>
      </w:pPr>
      <w:r w:rsidRPr="007A455D">
        <w:rPr>
          <w:rFonts w:ascii="Arial" w:hAnsi="Arial" w:cs="Arial"/>
          <w:sz w:val="22"/>
          <w:szCs w:val="22"/>
        </w:rPr>
        <w:t>Es wäre schön, wenn der Messestand von Auszubildenden Ihres Betriebs betreut werden könnte. Die Auszubildenden ihrerseits erhalten dadurch die Möglichkeit, ihren jeweiligen Ausbildungsbetrieb und die entsprechenden Ausbildungsinhalte den Gästen der Tischmesse zu erläutern. Für die Auszubildenden bedeutet dies eine sehr intensive Auseinandersetzung mit den genannten Inhalten.</w:t>
      </w:r>
    </w:p>
    <w:p w14:paraId="1AF8F976" w14:textId="77777777" w:rsidR="007A455D" w:rsidRPr="007A455D" w:rsidRDefault="007A455D" w:rsidP="007A455D">
      <w:pPr>
        <w:spacing w:line="360" w:lineRule="auto"/>
        <w:jc w:val="both"/>
        <w:rPr>
          <w:rFonts w:ascii="Arial" w:hAnsi="Arial" w:cs="Arial"/>
          <w:sz w:val="22"/>
          <w:szCs w:val="22"/>
        </w:rPr>
      </w:pPr>
    </w:p>
    <w:p w14:paraId="5C86F2D7" w14:textId="77777777" w:rsidR="007A455D" w:rsidRPr="007A455D" w:rsidRDefault="007A455D" w:rsidP="007A455D">
      <w:pPr>
        <w:spacing w:line="360" w:lineRule="auto"/>
        <w:jc w:val="both"/>
        <w:rPr>
          <w:rFonts w:ascii="Arial" w:hAnsi="Arial" w:cs="Arial"/>
          <w:sz w:val="22"/>
          <w:szCs w:val="22"/>
        </w:rPr>
      </w:pPr>
    </w:p>
    <w:p w14:paraId="401F0D2E" w14:textId="77777777" w:rsidR="007A455D" w:rsidRPr="007A455D" w:rsidRDefault="007A455D" w:rsidP="007A455D">
      <w:pPr>
        <w:spacing w:line="360" w:lineRule="auto"/>
        <w:jc w:val="both"/>
        <w:rPr>
          <w:rFonts w:ascii="Arial" w:hAnsi="Arial" w:cs="Arial"/>
          <w:sz w:val="22"/>
          <w:szCs w:val="22"/>
        </w:rPr>
      </w:pPr>
    </w:p>
    <w:p w14:paraId="024966D8" w14:textId="77777777" w:rsidR="007A455D" w:rsidRPr="007A455D" w:rsidRDefault="007A455D" w:rsidP="007A455D">
      <w:pPr>
        <w:spacing w:line="360" w:lineRule="auto"/>
        <w:jc w:val="both"/>
        <w:rPr>
          <w:rFonts w:ascii="Arial" w:hAnsi="Arial" w:cs="Arial"/>
          <w:sz w:val="22"/>
          <w:szCs w:val="22"/>
        </w:rPr>
      </w:pPr>
    </w:p>
    <w:p w14:paraId="54FB2ABC" w14:textId="77777777" w:rsidR="007A455D" w:rsidRPr="007A455D" w:rsidRDefault="007A455D" w:rsidP="007A455D">
      <w:pPr>
        <w:spacing w:line="360" w:lineRule="auto"/>
        <w:jc w:val="both"/>
        <w:rPr>
          <w:rFonts w:ascii="Arial" w:hAnsi="Arial" w:cs="Arial"/>
          <w:sz w:val="22"/>
          <w:szCs w:val="22"/>
        </w:rPr>
      </w:pPr>
      <w:r w:rsidRPr="007A455D">
        <w:rPr>
          <w:rFonts w:ascii="Arial" w:hAnsi="Arial" w:cs="Arial"/>
          <w:sz w:val="22"/>
          <w:szCs w:val="22"/>
        </w:rPr>
        <w:t xml:space="preserve">Es wäre wünschenswert, wenn unsere Messebesucher an ihrem Stand eine kleine Praxisübung absolvieren könnten. Sowohl für Besucher, Schüler und Eltern, als auch für die Auszubildenden bietet eine kleine praktische Übung einen Ansatzpunkt für weitere Gespräche. Schließlich hinterlässt eine kleine Fingerübung, eine kurze Knobelaufgabe oder ein Gedankenexperiment einen tieferen Eindruck über die präsentierten Inhalte.  </w:t>
      </w:r>
    </w:p>
    <w:p w14:paraId="42A345F7" w14:textId="77777777" w:rsidR="007A455D" w:rsidRPr="007A455D" w:rsidRDefault="007A455D" w:rsidP="007A455D">
      <w:pPr>
        <w:spacing w:line="360" w:lineRule="auto"/>
        <w:jc w:val="both"/>
        <w:rPr>
          <w:rFonts w:ascii="Arial" w:hAnsi="Arial" w:cs="Arial"/>
          <w:sz w:val="22"/>
          <w:szCs w:val="22"/>
        </w:rPr>
      </w:pPr>
    </w:p>
    <w:p w14:paraId="0CBFF325" w14:textId="22B21714" w:rsidR="007A455D" w:rsidRPr="007A455D" w:rsidRDefault="007A455D" w:rsidP="007A455D">
      <w:pPr>
        <w:spacing w:line="360" w:lineRule="auto"/>
        <w:jc w:val="both"/>
        <w:rPr>
          <w:rFonts w:ascii="Arial" w:hAnsi="Arial" w:cs="Arial"/>
          <w:sz w:val="22"/>
          <w:szCs w:val="22"/>
        </w:rPr>
      </w:pPr>
      <w:r w:rsidRPr="007A455D">
        <w:rPr>
          <w:rFonts w:ascii="Arial" w:hAnsi="Arial" w:cs="Arial"/>
          <w:sz w:val="22"/>
          <w:szCs w:val="22"/>
        </w:rPr>
        <w:t xml:space="preserve">Erstteilnehmer und weitere interessierte Aussteller laden wir gerne zu einer Vorbesprechung und der Besichtigung der Verhältnisse vor Ort am </w:t>
      </w:r>
      <w:r w:rsidRPr="000841C8">
        <w:rPr>
          <w:rFonts w:ascii="Arial" w:hAnsi="Arial" w:cs="Arial"/>
          <w:b/>
          <w:bCs/>
          <w:sz w:val="22"/>
          <w:szCs w:val="22"/>
        </w:rPr>
        <w:t xml:space="preserve">Montag, </w:t>
      </w:r>
      <w:r w:rsidR="00574ECE" w:rsidRPr="000841C8">
        <w:rPr>
          <w:rFonts w:ascii="Arial" w:hAnsi="Arial" w:cs="Arial"/>
          <w:b/>
          <w:bCs/>
          <w:sz w:val="22"/>
          <w:szCs w:val="22"/>
        </w:rPr>
        <w:t>2</w:t>
      </w:r>
      <w:r w:rsidRPr="000841C8">
        <w:rPr>
          <w:rFonts w:ascii="Arial" w:hAnsi="Arial" w:cs="Arial"/>
          <w:b/>
          <w:bCs/>
          <w:sz w:val="22"/>
          <w:szCs w:val="22"/>
        </w:rPr>
        <w:t>. Juni um 13.00 Uhr</w:t>
      </w:r>
      <w:r w:rsidRPr="007A455D">
        <w:rPr>
          <w:rFonts w:ascii="Arial" w:hAnsi="Arial" w:cs="Arial"/>
          <w:sz w:val="22"/>
          <w:szCs w:val="22"/>
        </w:rPr>
        <w:t xml:space="preserve"> in die Realschule Tiengen ein. Herr Geiger als Koordinator für die Berufsorientierung steht Ihnen für alle Fragen gerne zur Verfügung.</w:t>
      </w:r>
    </w:p>
    <w:p w14:paraId="3ADF80D3" w14:textId="77777777" w:rsidR="007A455D" w:rsidRPr="007A455D" w:rsidRDefault="007A455D" w:rsidP="007A455D">
      <w:pPr>
        <w:spacing w:line="360" w:lineRule="auto"/>
        <w:jc w:val="both"/>
        <w:rPr>
          <w:rFonts w:ascii="Arial" w:hAnsi="Arial" w:cs="Arial"/>
          <w:sz w:val="22"/>
          <w:szCs w:val="22"/>
        </w:rPr>
      </w:pPr>
    </w:p>
    <w:p w14:paraId="476491BC" w14:textId="5E2AB7B0" w:rsidR="00574ECE" w:rsidRPr="007A455D" w:rsidRDefault="00574ECE" w:rsidP="007A455D">
      <w:pPr>
        <w:spacing w:line="360" w:lineRule="auto"/>
        <w:jc w:val="both"/>
        <w:rPr>
          <w:rFonts w:ascii="Arial" w:hAnsi="Arial" w:cs="Arial"/>
          <w:sz w:val="22"/>
          <w:szCs w:val="22"/>
        </w:rPr>
      </w:pPr>
      <w:r w:rsidRPr="00574ECE">
        <w:rPr>
          <w:rFonts w:ascii="Arial" w:hAnsi="Arial" w:cs="Arial"/>
          <w:sz w:val="22"/>
          <w:szCs w:val="22"/>
        </w:rPr>
        <w:t xml:space="preserve">Um Ihnen bei unserer Messe die geeigneten Rahmenbedingungen zu ermöglichen, bitten wir Sie, uns bis zum </w:t>
      </w:r>
      <w:r w:rsidR="000841C8">
        <w:rPr>
          <w:rFonts w:ascii="Arial" w:hAnsi="Arial" w:cs="Arial"/>
          <w:sz w:val="22"/>
          <w:szCs w:val="22"/>
        </w:rPr>
        <w:t>20</w:t>
      </w:r>
      <w:r w:rsidRPr="00574ECE">
        <w:rPr>
          <w:rFonts w:ascii="Arial" w:hAnsi="Arial" w:cs="Arial"/>
          <w:sz w:val="22"/>
          <w:szCs w:val="22"/>
        </w:rPr>
        <w:t>.0</w:t>
      </w:r>
      <w:r w:rsidR="000841C8">
        <w:rPr>
          <w:rFonts w:ascii="Arial" w:hAnsi="Arial" w:cs="Arial"/>
          <w:sz w:val="22"/>
          <w:szCs w:val="22"/>
        </w:rPr>
        <w:t>6</w:t>
      </w:r>
      <w:r w:rsidRPr="00574ECE">
        <w:rPr>
          <w:rFonts w:ascii="Arial" w:hAnsi="Arial" w:cs="Arial"/>
          <w:sz w:val="22"/>
          <w:szCs w:val="22"/>
        </w:rPr>
        <w:t>.202</w:t>
      </w:r>
      <w:r w:rsidR="000841C8">
        <w:rPr>
          <w:rFonts w:ascii="Arial" w:hAnsi="Arial" w:cs="Arial"/>
          <w:sz w:val="22"/>
          <w:szCs w:val="22"/>
        </w:rPr>
        <w:t>5</w:t>
      </w:r>
      <w:r w:rsidRPr="00574ECE">
        <w:rPr>
          <w:rFonts w:ascii="Arial" w:hAnsi="Arial" w:cs="Arial"/>
          <w:sz w:val="22"/>
          <w:szCs w:val="22"/>
        </w:rPr>
        <w:t xml:space="preserve"> das Antwortschreiben in einer E-Mail, als Fax oder auf dem Postweg zurückzusenden. Das Antwortschreiben finden Sie ab </w:t>
      </w:r>
      <w:r w:rsidR="000841C8">
        <w:rPr>
          <w:rFonts w:ascii="Arial" w:hAnsi="Arial" w:cs="Arial"/>
          <w:sz w:val="22"/>
          <w:szCs w:val="22"/>
        </w:rPr>
        <w:t>01.06</w:t>
      </w:r>
      <w:r w:rsidRPr="00574ECE">
        <w:rPr>
          <w:rFonts w:ascii="Arial" w:hAnsi="Arial" w:cs="Arial"/>
          <w:sz w:val="22"/>
          <w:szCs w:val="22"/>
        </w:rPr>
        <w:t>.202</w:t>
      </w:r>
      <w:r w:rsidR="000841C8">
        <w:rPr>
          <w:rFonts w:ascii="Arial" w:hAnsi="Arial" w:cs="Arial"/>
          <w:sz w:val="22"/>
          <w:szCs w:val="22"/>
        </w:rPr>
        <w:t>5</w:t>
      </w:r>
      <w:r w:rsidRPr="00574ECE">
        <w:rPr>
          <w:rFonts w:ascii="Arial" w:hAnsi="Arial" w:cs="Arial"/>
          <w:sz w:val="22"/>
          <w:szCs w:val="22"/>
        </w:rPr>
        <w:t xml:space="preserve"> auch auf unserer Schulhomepage     www.rs-tiengen.de. Über Ihre Teilnahme freuen wir uns sehr.</w:t>
      </w:r>
    </w:p>
    <w:p w14:paraId="4BD410D2" w14:textId="77777777" w:rsidR="007A455D" w:rsidRPr="007A455D" w:rsidRDefault="007A455D" w:rsidP="007A455D">
      <w:pPr>
        <w:spacing w:line="360" w:lineRule="auto"/>
        <w:jc w:val="both"/>
        <w:rPr>
          <w:rFonts w:ascii="Arial" w:hAnsi="Arial" w:cs="Arial"/>
          <w:sz w:val="22"/>
          <w:szCs w:val="22"/>
        </w:rPr>
      </w:pPr>
    </w:p>
    <w:p w14:paraId="21962367" w14:textId="3CFADBD1" w:rsidR="00A9234E" w:rsidRDefault="007A455D" w:rsidP="007A455D">
      <w:pPr>
        <w:spacing w:line="360" w:lineRule="auto"/>
        <w:jc w:val="both"/>
        <w:rPr>
          <w:rFonts w:ascii="Arial" w:hAnsi="Arial" w:cs="Arial"/>
          <w:sz w:val="22"/>
          <w:szCs w:val="22"/>
        </w:rPr>
      </w:pPr>
      <w:r w:rsidRPr="007A455D">
        <w:rPr>
          <w:rFonts w:ascii="Arial" w:hAnsi="Arial" w:cs="Arial"/>
          <w:sz w:val="22"/>
          <w:szCs w:val="22"/>
        </w:rPr>
        <w:t>Freundliche Grüße aus der Realschule Tiengen</w:t>
      </w:r>
    </w:p>
    <w:p w14:paraId="17D8FB77" w14:textId="7ECFB42B" w:rsidR="00A9234E" w:rsidRDefault="00574ECE" w:rsidP="00A9234E">
      <w:pPr>
        <w:spacing w:line="360" w:lineRule="auto"/>
        <w:jc w:val="both"/>
        <w:rPr>
          <w:rFonts w:ascii="Arial" w:hAnsi="Arial" w:cs="Arial"/>
          <w:sz w:val="22"/>
          <w:szCs w:val="22"/>
        </w:rPr>
      </w:pPr>
      <w:r>
        <w:rPr>
          <w:rFonts w:ascii="Arial" w:hAnsi="Arial" w:cs="Arial"/>
          <w:noProof/>
          <w:sz w:val="22"/>
          <w:szCs w:val="22"/>
        </w:rPr>
        <w:drawing>
          <wp:anchor distT="0" distB="0" distL="114300" distR="114300" simplePos="0" relativeHeight="251659264" behindDoc="1" locked="0" layoutInCell="1" allowOverlap="1" wp14:anchorId="5415F95E" wp14:editId="3E11075C">
            <wp:simplePos x="0" y="0"/>
            <wp:positionH relativeFrom="column">
              <wp:posOffset>-544195</wp:posOffset>
            </wp:positionH>
            <wp:positionV relativeFrom="paragraph">
              <wp:posOffset>205105</wp:posOffset>
            </wp:positionV>
            <wp:extent cx="2743200" cy="588645"/>
            <wp:effectExtent l="0" t="0" r="0" b="0"/>
            <wp:wrapNone/>
            <wp:docPr id="22" name="Bild 22" descr="C9730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97306B4"/>
                    <pic:cNvPicPr>
                      <a:picLocks noChangeAspect="1" noChangeArrowheads="1"/>
                    </pic:cNvPicPr>
                  </pic:nvPicPr>
                  <pic:blipFill>
                    <a:blip r:embed="rId8" cstate="print">
                      <a:extLst>
                        <a:ext uri="{28A0092B-C50C-407E-A947-70E740481C1C}">
                          <a14:useLocalDpi xmlns:a14="http://schemas.microsoft.com/office/drawing/2010/main" val="0"/>
                        </a:ext>
                      </a:extLst>
                    </a:blip>
                    <a:srcRect l="-18109"/>
                    <a:stretch>
                      <a:fillRect/>
                    </a:stretch>
                  </pic:blipFill>
                  <pic:spPr bwMode="auto">
                    <a:xfrm>
                      <a:off x="0" y="0"/>
                      <a:ext cx="2743200" cy="588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3BDEC" w14:textId="77777777" w:rsidR="006E2DE6" w:rsidRDefault="006E2DE6" w:rsidP="00A9234E">
      <w:pPr>
        <w:spacing w:line="360" w:lineRule="auto"/>
        <w:jc w:val="both"/>
        <w:rPr>
          <w:rFonts w:ascii="Arial" w:hAnsi="Arial" w:cs="Arial"/>
          <w:sz w:val="22"/>
          <w:szCs w:val="22"/>
        </w:rPr>
      </w:pPr>
    </w:p>
    <w:p w14:paraId="2E0A01B1" w14:textId="77777777" w:rsidR="00DF036E" w:rsidRPr="006E2DE6" w:rsidRDefault="00DF036E" w:rsidP="002B1B12">
      <w:pPr>
        <w:spacing w:line="360" w:lineRule="auto"/>
        <w:jc w:val="both"/>
        <w:rPr>
          <w:rFonts w:ascii="Arial" w:hAnsi="Arial" w:cs="Arial"/>
          <w:sz w:val="16"/>
          <w:szCs w:val="16"/>
        </w:rPr>
      </w:pPr>
    </w:p>
    <w:p w14:paraId="50EFBFFD" w14:textId="77777777" w:rsidR="00DF036E" w:rsidRDefault="00DF036E" w:rsidP="002B1B12">
      <w:pPr>
        <w:spacing w:line="360" w:lineRule="auto"/>
        <w:jc w:val="both"/>
        <w:rPr>
          <w:rFonts w:ascii="Arial" w:hAnsi="Arial" w:cs="Arial"/>
          <w:sz w:val="22"/>
          <w:szCs w:val="22"/>
        </w:rPr>
      </w:pPr>
    </w:p>
    <w:p w14:paraId="18A51AD7" w14:textId="77777777" w:rsidR="00605CAA" w:rsidRDefault="00605CAA" w:rsidP="002B1B12">
      <w:pPr>
        <w:spacing w:line="360" w:lineRule="auto"/>
        <w:jc w:val="both"/>
        <w:rPr>
          <w:rFonts w:ascii="Arial" w:hAnsi="Arial" w:cs="Arial"/>
          <w:sz w:val="22"/>
          <w:szCs w:val="22"/>
        </w:rPr>
      </w:pPr>
    </w:p>
    <w:p w14:paraId="110359FD" w14:textId="77777777" w:rsidR="00DF036E" w:rsidRDefault="00DF036E" w:rsidP="002B1B12">
      <w:pPr>
        <w:spacing w:line="360" w:lineRule="auto"/>
        <w:jc w:val="both"/>
        <w:rPr>
          <w:rFonts w:ascii="Arial" w:hAnsi="Arial" w:cs="Arial"/>
          <w:sz w:val="22"/>
          <w:szCs w:val="22"/>
        </w:rPr>
      </w:pPr>
    </w:p>
    <w:p w14:paraId="489FF502" w14:textId="77777777" w:rsidR="00605CAA" w:rsidRDefault="00605CAA" w:rsidP="002B1B12">
      <w:pPr>
        <w:spacing w:line="360" w:lineRule="auto"/>
        <w:jc w:val="both"/>
        <w:rPr>
          <w:rFonts w:ascii="Arial" w:hAnsi="Arial" w:cs="Arial"/>
          <w:sz w:val="22"/>
          <w:szCs w:val="22"/>
        </w:rPr>
      </w:pPr>
    </w:p>
    <w:p w14:paraId="3B872D1C" w14:textId="77777777" w:rsidR="002B1B12" w:rsidRPr="00A9234E" w:rsidRDefault="00AA526B" w:rsidP="002B1B12">
      <w:pPr>
        <w:spacing w:line="360" w:lineRule="auto"/>
        <w:jc w:val="both"/>
        <w:rPr>
          <w:rFonts w:ascii="Arial" w:hAnsi="Arial" w:cs="Arial"/>
          <w:sz w:val="22"/>
          <w:szCs w:val="22"/>
        </w:rPr>
      </w:pPr>
      <w:r w:rsidRPr="00A9234E">
        <w:rPr>
          <w:rFonts w:ascii="Arial" w:hAnsi="Arial" w:cs="Arial"/>
          <w:sz w:val="22"/>
          <w:szCs w:val="22"/>
        </w:rPr>
        <w:t>Ansprechpartner</w:t>
      </w:r>
      <w:r w:rsidR="002B1B12" w:rsidRPr="00A9234E">
        <w:rPr>
          <w:rFonts w:ascii="Arial" w:hAnsi="Arial" w:cs="Arial"/>
          <w:sz w:val="22"/>
          <w:szCs w:val="22"/>
        </w:rPr>
        <w:t>:</w:t>
      </w:r>
    </w:p>
    <w:p w14:paraId="4BDA6DC7" w14:textId="77777777" w:rsidR="002B1B12" w:rsidRPr="00A9234E" w:rsidRDefault="002B1B12" w:rsidP="002B1B12">
      <w:pPr>
        <w:spacing w:line="360" w:lineRule="auto"/>
        <w:jc w:val="both"/>
        <w:rPr>
          <w:rFonts w:ascii="Arial" w:hAnsi="Arial" w:cs="Arial"/>
          <w:sz w:val="22"/>
          <w:szCs w:val="22"/>
        </w:rPr>
      </w:pPr>
      <w:r w:rsidRPr="00A9234E">
        <w:rPr>
          <w:rFonts w:ascii="Arial" w:hAnsi="Arial" w:cs="Arial"/>
          <w:sz w:val="22"/>
          <w:szCs w:val="22"/>
        </w:rPr>
        <w:t xml:space="preserve">Frank Geiger, Beauftragter </w:t>
      </w:r>
      <w:r w:rsidR="00D76A11">
        <w:rPr>
          <w:rFonts w:ascii="Arial" w:hAnsi="Arial" w:cs="Arial"/>
          <w:sz w:val="22"/>
          <w:szCs w:val="22"/>
        </w:rPr>
        <w:t xml:space="preserve">für die </w:t>
      </w:r>
      <w:r w:rsidRPr="00A9234E">
        <w:rPr>
          <w:rFonts w:ascii="Arial" w:hAnsi="Arial" w:cs="Arial"/>
          <w:sz w:val="22"/>
          <w:szCs w:val="22"/>
        </w:rPr>
        <w:t>Berufsorientierung</w:t>
      </w:r>
    </w:p>
    <w:p w14:paraId="15B246A2" w14:textId="77777777" w:rsidR="002B1B12" w:rsidRPr="00A9234E" w:rsidRDefault="002B1B12" w:rsidP="002B1B12">
      <w:pPr>
        <w:spacing w:line="360" w:lineRule="auto"/>
        <w:jc w:val="both"/>
        <w:rPr>
          <w:rFonts w:ascii="Arial" w:hAnsi="Arial" w:cs="Arial"/>
          <w:sz w:val="22"/>
          <w:szCs w:val="22"/>
        </w:rPr>
      </w:pPr>
      <w:r w:rsidRPr="00A9234E">
        <w:rPr>
          <w:rFonts w:ascii="Arial" w:hAnsi="Arial" w:cs="Arial"/>
          <w:sz w:val="22"/>
          <w:szCs w:val="22"/>
        </w:rPr>
        <w:t>Sudetenstr. 9</w:t>
      </w:r>
    </w:p>
    <w:p w14:paraId="734C786F" w14:textId="77777777" w:rsidR="002B1B12" w:rsidRPr="00A9234E" w:rsidRDefault="002B1B12" w:rsidP="002B1B12">
      <w:pPr>
        <w:spacing w:line="360" w:lineRule="auto"/>
        <w:jc w:val="both"/>
        <w:rPr>
          <w:rFonts w:ascii="Arial" w:hAnsi="Arial" w:cs="Arial"/>
          <w:sz w:val="22"/>
          <w:szCs w:val="22"/>
        </w:rPr>
      </w:pPr>
      <w:r w:rsidRPr="00A9234E">
        <w:rPr>
          <w:rFonts w:ascii="Arial" w:hAnsi="Arial" w:cs="Arial"/>
          <w:sz w:val="22"/>
          <w:szCs w:val="22"/>
        </w:rPr>
        <w:t>79761 Waldshut-Tiengen</w:t>
      </w:r>
    </w:p>
    <w:p w14:paraId="57B53462" w14:textId="77777777" w:rsidR="002B1B12" w:rsidRPr="00A9234E" w:rsidRDefault="002B1B12" w:rsidP="002B1B12">
      <w:pPr>
        <w:spacing w:line="360" w:lineRule="auto"/>
        <w:jc w:val="both"/>
        <w:rPr>
          <w:rFonts w:ascii="Arial" w:hAnsi="Arial" w:cs="Arial"/>
          <w:sz w:val="22"/>
          <w:szCs w:val="22"/>
        </w:rPr>
      </w:pPr>
      <w:r w:rsidRPr="00A9234E">
        <w:rPr>
          <w:rFonts w:ascii="Arial" w:hAnsi="Arial" w:cs="Arial"/>
          <w:sz w:val="22"/>
          <w:szCs w:val="22"/>
        </w:rPr>
        <w:t>Tel:</w:t>
      </w:r>
      <w:r w:rsidRPr="00A9234E">
        <w:rPr>
          <w:rFonts w:ascii="Arial" w:hAnsi="Arial" w:cs="Arial"/>
          <w:sz w:val="22"/>
          <w:szCs w:val="22"/>
        </w:rPr>
        <w:tab/>
        <w:t>07741-833-551</w:t>
      </w:r>
    </w:p>
    <w:p w14:paraId="5DA76965" w14:textId="77777777" w:rsidR="002B1B12" w:rsidRPr="00A9234E" w:rsidRDefault="002B1B12" w:rsidP="002B1B12">
      <w:pPr>
        <w:spacing w:line="360" w:lineRule="auto"/>
        <w:jc w:val="both"/>
        <w:rPr>
          <w:rFonts w:ascii="Arial" w:hAnsi="Arial" w:cs="Arial"/>
          <w:sz w:val="22"/>
          <w:szCs w:val="22"/>
        </w:rPr>
      </w:pPr>
      <w:r w:rsidRPr="00A9234E">
        <w:rPr>
          <w:rFonts w:ascii="Arial" w:hAnsi="Arial" w:cs="Arial"/>
          <w:sz w:val="22"/>
          <w:szCs w:val="22"/>
        </w:rPr>
        <w:t>Fax:</w:t>
      </w:r>
      <w:r w:rsidRPr="00A9234E">
        <w:rPr>
          <w:rFonts w:ascii="Arial" w:hAnsi="Arial" w:cs="Arial"/>
          <w:sz w:val="22"/>
          <w:szCs w:val="22"/>
        </w:rPr>
        <w:tab/>
        <w:t>07741-833 553</w:t>
      </w:r>
    </w:p>
    <w:p w14:paraId="7A8320B4" w14:textId="77777777" w:rsidR="00605CAA" w:rsidRDefault="009F7A54" w:rsidP="002B1B12">
      <w:pPr>
        <w:spacing w:line="360" w:lineRule="auto"/>
        <w:jc w:val="both"/>
        <w:rPr>
          <w:rFonts w:ascii="Arial" w:hAnsi="Arial" w:cs="Arial"/>
          <w:sz w:val="22"/>
          <w:szCs w:val="22"/>
        </w:rPr>
      </w:pPr>
      <w:hyperlink r:id="rId9" w:history="1">
        <w:r w:rsidRPr="00212DAB">
          <w:rPr>
            <w:rStyle w:val="Hyperlink"/>
            <w:rFonts w:ascii="Arial" w:hAnsi="Arial" w:cs="Arial"/>
            <w:sz w:val="22"/>
            <w:szCs w:val="22"/>
          </w:rPr>
          <w:t>fgeiger@rs-tiengen.de</w:t>
        </w:r>
      </w:hyperlink>
    </w:p>
    <w:p w14:paraId="548A60CE" w14:textId="7891A1FD" w:rsidR="00036DFC" w:rsidRPr="00A9234E" w:rsidRDefault="00036DFC" w:rsidP="00AD2E9D">
      <w:pPr>
        <w:spacing w:line="360" w:lineRule="auto"/>
        <w:jc w:val="both"/>
        <w:rPr>
          <w:rFonts w:ascii="Arial" w:hAnsi="Arial" w:cs="Arial"/>
          <w:sz w:val="22"/>
          <w:szCs w:val="22"/>
        </w:rPr>
      </w:pPr>
    </w:p>
    <w:sectPr w:rsidR="00036DFC" w:rsidRPr="00A9234E" w:rsidSect="00DF036E">
      <w:headerReference w:type="default" r:id="rId10"/>
      <w:footerReference w:type="default" r:id="rId11"/>
      <w:pgSz w:w="11907" w:h="16840" w:code="9"/>
      <w:pgMar w:top="1701" w:right="1134" w:bottom="567" w:left="1418" w:header="720" w:footer="107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A7C6" w14:textId="77777777" w:rsidR="001D0178" w:rsidRDefault="001D0178">
      <w:r>
        <w:separator/>
      </w:r>
    </w:p>
  </w:endnote>
  <w:endnote w:type="continuationSeparator" w:id="0">
    <w:p w14:paraId="457780D4" w14:textId="77777777" w:rsidR="001D0178" w:rsidRDefault="001D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49D1" w14:textId="77777777" w:rsidR="007D4354" w:rsidRDefault="007D4354">
    <w:pPr>
      <w:widowControl w:val="0"/>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502A" w14:textId="77777777" w:rsidR="001D0178" w:rsidRDefault="001D0178">
      <w:r>
        <w:separator/>
      </w:r>
    </w:p>
  </w:footnote>
  <w:footnote w:type="continuationSeparator" w:id="0">
    <w:p w14:paraId="75459289" w14:textId="77777777" w:rsidR="001D0178" w:rsidRDefault="001D0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F2E5" w14:textId="77777777" w:rsidR="007D4354" w:rsidRDefault="007D4354">
    <w:pPr>
      <w:framePr w:w="1171" w:h="1285" w:hSpace="141" w:wrap="around" w:vAnchor="page" w:hAnchor="page" w:x="9279" w:y="676"/>
      <w:rPr>
        <w:color w:val="FF0000"/>
      </w:rPr>
    </w:pPr>
  </w:p>
  <w:p w14:paraId="3B9E1F12" w14:textId="77777777" w:rsidR="007D4354" w:rsidRDefault="007D4354">
    <w:pPr>
      <w:widowControl w:val="0"/>
      <w:shd w:val="clear" w:color="000000" w:fill="auto"/>
      <w:tabs>
        <w:tab w:val="center" w:pos="4819"/>
        <w:tab w:val="right" w:pos="9639"/>
      </w:tabs>
      <w:rPr>
        <w:rFonts w:ascii="Arial" w:hAnsi="Arial"/>
        <w:color w:val="999999"/>
        <w:sz w:val="48"/>
      </w:rPr>
    </w:pPr>
    <w:r>
      <w:rPr>
        <w:rFonts w:ascii="Arial" w:hAnsi="Arial"/>
        <w:color w:val="999999"/>
        <w:sz w:val="64"/>
      </w:rPr>
      <w:t xml:space="preserve">Realschule Tiengen </w:t>
    </w:r>
  </w:p>
  <w:p w14:paraId="3C1AD453" w14:textId="77777777" w:rsidR="007D4354" w:rsidRPr="00DF036E" w:rsidRDefault="00DF036E">
    <w:pPr>
      <w:widowControl w:val="0"/>
      <w:shd w:val="clear" w:color="000000" w:fill="auto"/>
      <w:tabs>
        <w:tab w:val="center" w:pos="4819"/>
        <w:tab w:val="right" w:pos="9639"/>
      </w:tabs>
      <w:rPr>
        <w:rFonts w:ascii="Arial" w:hAnsi="Arial"/>
        <w:sz w:val="36"/>
        <w:szCs w:val="36"/>
      </w:rPr>
    </w:pPr>
    <w:r w:rsidRPr="00DF036E">
      <w:rPr>
        <w:rFonts w:ascii="Arial" w:hAnsi="Arial"/>
        <w:sz w:val="36"/>
        <w:szCs w:val="36"/>
      </w:rPr>
      <w:t>_____________________________</w:t>
    </w:r>
    <w:r w:rsidR="007D4354" w:rsidRPr="00DF036E">
      <w:rPr>
        <w:rFonts w:ascii="Arial" w:hAnsi="Arial"/>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141BD"/>
    <w:multiLevelType w:val="hybridMultilevel"/>
    <w:tmpl w:val="9A927BA8"/>
    <w:lvl w:ilvl="0" w:tplc="04E4E952">
      <w:start w:val="7741"/>
      <w:numFmt w:val="bullet"/>
      <w:lvlText w:val="-"/>
      <w:lvlJc w:val="left"/>
      <w:pPr>
        <w:tabs>
          <w:tab w:val="num" w:pos="720"/>
        </w:tabs>
        <w:ind w:left="720" w:hanging="360"/>
      </w:pPr>
      <w:rPr>
        <w:rFonts w:ascii="Verdana" w:eastAsia="Times New Roman" w:hAnsi="Verdana"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2656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70F"/>
    <w:rsid w:val="00000CB9"/>
    <w:rsid w:val="0000477C"/>
    <w:rsid w:val="00006F89"/>
    <w:rsid w:val="00024EE1"/>
    <w:rsid w:val="00031130"/>
    <w:rsid w:val="00036DFC"/>
    <w:rsid w:val="00046091"/>
    <w:rsid w:val="00051F5C"/>
    <w:rsid w:val="00053D77"/>
    <w:rsid w:val="000841C8"/>
    <w:rsid w:val="000B4920"/>
    <w:rsid w:val="000B7B37"/>
    <w:rsid w:val="000C2766"/>
    <w:rsid w:val="000D69EE"/>
    <w:rsid w:val="000F68EF"/>
    <w:rsid w:val="00177D2A"/>
    <w:rsid w:val="001A43FA"/>
    <w:rsid w:val="001D0178"/>
    <w:rsid w:val="00201F35"/>
    <w:rsid w:val="0021614D"/>
    <w:rsid w:val="00223EA9"/>
    <w:rsid w:val="0023123D"/>
    <w:rsid w:val="0023177E"/>
    <w:rsid w:val="0023716C"/>
    <w:rsid w:val="0024039A"/>
    <w:rsid w:val="00244BD5"/>
    <w:rsid w:val="0025650B"/>
    <w:rsid w:val="002619D9"/>
    <w:rsid w:val="00277827"/>
    <w:rsid w:val="0028001E"/>
    <w:rsid w:val="002864A7"/>
    <w:rsid w:val="002A2E40"/>
    <w:rsid w:val="002A779A"/>
    <w:rsid w:val="002B1B12"/>
    <w:rsid w:val="002B7BD5"/>
    <w:rsid w:val="002D4A0B"/>
    <w:rsid w:val="00324B72"/>
    <w:rsid w:val="003618F7"/>
    <w:rsid w:val="0039768C"/>
    <w:rsid w:val="003B3EB9"/>
    <w:rsid w:val="003C090E"/>
    <w:rsid w:val="00425CF8"/>
    <w:rsid w:val="004636DA"/>
    <w:rsid w:val="00480465"/>
    <w:rsid w:val="004B1F55"/>
    <w:rsid w:val="004B61A4"/>
    <w:rsid w:val="004F7CA5"/>
    <w:rsid w:val="00531866"/>
    <w:rsid w:val="00574ECE"/>
    <w:rsid w:val="00593D76"/>
    <w:rsid w:val="005A34E6"/>
    <w:rsid w:val="005B136A"/>
    <w:rsid w:val="005B56F1"/>
    <w:rsid w:val="005C128A"/>
    <w:rsid w:val="005D4248"/>
    <w:rsid w:val="006050D6"/>
    <w:rsid w:val="00605CAA"/>
    <w:rsid w:val="00611754"/>
    <w:rsid w:val="0062274F"/>
    <w:rsid w:val="006A7334"/>
    <w:rsid w:val="006E2DE6"/>
    <w:rsid w:val="006F457D"/>
    <w:rsid w:val="00726C5E"/>
    <w:rsid w:val="00733C9F"/>
    <w:rsid w:val="00753CA4"/>
    <w:rsid w:val="007651A0"/>
    <w:rsid w:val="007942A5"/>
    <w:rsid w:val="00796C56"/>
    <w:rsid w:val="007A455D"/>
    <w:rsid w:val="007B553F"/>
    <w:rsid w:val="007D4354"/>
    <w:rsid w:val="007E371E"/>
    <w:rsid w:val="008312BB"/>
    <w:rsid w:val="00861D0A"/>
    <w:rsid w:val="00865879"/>
    <w:rsid w:val="00867D0A"/>
    <w:rsid w:val="008917C6"/>
    <w:rsid w:val="008A62C2"/>
    <w:rsid w:val="008E375F"/>
    <w:rsid w:val="00940856"/>
    <w:rsid w:val="00951BE4"/>
    <w:rsid w:val="009527C7"/>
    <w:rsid w:val="00994C44"/>
    <w:rsid w:val="009A76AD"/>
    <w:rsid w:val="009F0199"/>
    <w:rsid w:val="009F7A54"/>
    <w:rsid w:val="00A21B8B"/>
    <w:rsid w:val="00A43025"/>
    <w:rsid w:val="00A53BDD"/>
    <w:rsid w:val="00A73D19"/>
    <w:rsid w:val="00A9234E"/>
    <w:rsid w:val="00A92563"/>
    <w:rsid w:val="00AA526B"/>
    <w:rsid w:val="00AC4AD4"/>
    <w:rsid w:val="00AD2E9D"/>
    <w:rsid w:val="00AE290A"/>
    <w:rsid w:val="00AF70D4"/>
    <w:rsid w:val="00B16EAB"/>
    <w:rsid w:val="00BC56AF"/>
    <w:rsid w:val="00C01422"/>
    <w:rsid w:val="00C12E28"/>
    <w:rsid w:val="00C65970"/>
    <w:rsid w:val="00C67A28"/>
    <w:rsid w:val="00CA5E9F"/>
    <w:rsid w:val="00CD170F"/>
    <w:rsid w:val="00CD5E46"/>
    <w:rsid w:val="00D1190A"/>
    <w:rsid w:val="00D36B30"/>
    <w:rsid w:val="00D4448C"/>
    <w:rsid w:val="00D573CE"/>
    <w:rsid w:val="00D74FAD"/>
    <w:rsid w:val="00D76A11"/>
    <w:rsid w:val="00D81BFA"/>
    <w:rsid w:val="00DA4642"/>
    <w:rsid w:val="00DB083B"/>
    <w:rsid w:val="00DE0DCD"/>
    <w:rsid w:val="00DF036E"/>
    <w:rsid w:val="00DF4812"/>
    <w:rsid w:val="00E56968"/>
    <w:rsid w:val="00E87C8F"/>
    <w:rsid w:val="00E95505"/>
    <w:rsid w:val="00EE74FD"/>
    <w:rsid w:val="00F162C5"/>
    <w:rsid w:val="00F37A4A"/>
    <w:rsid w:val="00F530AE"/>
    <w:rsid w:val="00FF07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3C2CD"/>
  <w15:chartTrackingRefBased/>
  <w15:docId w15:val="{0D912E4D-11AC-4802-B801-FBA3C98F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widowControl w:val="0"/>
      <w:outlineLvl w:val="0"/>
    </w:pPr>
    <w:rPr>
      <w:rFonts w:ascii="Arial" w:hAnsi="Arial"/>
      <w:b/>
      <w:sz w:val="22"/>
    </w:rPr>
  </w:style>
  <w:style w:type="paragraph" w:styleId="berschrift4">
    <w:name w:val="heading 4"/>
    <w:basedOn w:val="Standard"/>
    <w:next w:val="Standard"/>
    <w:qFormat/>
    <w:rsid w:val="0000477C"/>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framePr w:w="2575" w:h="1858" w:hSpace="141" w:wrap="around" w:vAnchor="text" w:hAnchor="page" w:x="7951" w:y="22"/>
    </w:pPr>
    <w:rPr>
      <w:rFonts w:ascii="Arial" w:hAnsi="Arial"/>
      <w:sz w:val="16"/>
    </w:rPr>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Sprechblasentext">
    <w:name w:val="Balloon Text"/>
    <w:basedOn w:val="Standard"/>
    <w:semiHidden/>
    <w:rsid w:val="00E95505"/>
    <w:rPr>
      <w:rFonts w:ascii="Tahoma" w:hAnsi="Tahoma" w:cs="Tahoma"/>
      <w:sz w:val="16"/>
      <w:szCs w:val="16"/>
    </w:rPr>
  </w:style>
  <w:style w:type="paragraph" w:styleId="StandardWeb">
    <w:name w:val="Normal (Web)"/>
    <w:basedOn w:val="Standard"/>
    <w:rsid w:val="004B1F55"/>
    <w:pPr>
      <w:spacing w:before="100" w:beforeAutospacing="1" w:after="100" w:afterAutospacing="1"/>
    </w:pPr>
    <w:rPr>
      <w:sz w:val="24"/>
      <w:szCs w:val="24"/>
    </w:rPr>
  </w:style>
  <w:style w:type="paragraph" w:customStyle="1" w:styleId="null">
    <w:name w:val="null"/>
    <w:basedOn w:val="Standard"/>
    <w:rsid w:val="004B1F55"/>
    <w:pPr>
      <w:spacing w:before="100" w:beforeAutospacing="1" w:after="100" w:afterAutospacing="1"/>
    </w:pPr>
    <w:rPr>
      <w:sz w:val="24"/>
      <w:szCs w:val="24"/>
    </w:rPr>
  </w:style>
  <w:style w:type="character" w:styleId="Fett">
    <w:name w:val="Strong"/>
    <w:basedOn w:val="Absatz-Standardschriftart"/>
    <w:qFormat/>
    <w:rsid w:val="000047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eiger@rs-tiengen.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AA_Brie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AA_Brief</Template>
  <TotalTime>0</TotalTime>
  <Pages>2</Pages>
  <Words>381</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Realschule Tiengen, 79753 Waldshut-Tiengen				Sudetenstr</vt:lpstr>
    </vt:vector>
  </TitlesOfParts>
  <Company>RS Tg</Company>
  <LinksUpToDate>false</LinksUpToDate>
  <CharactersWithSpaces>3073</CharactersWithSpaces>
  <SharedDoc>false</SharedDoc>
  <HLinks>
    <vt:vector size="12" baseType="variant">
      <vt:variant>
        <vt:i4>131182</vt:i4>
      </vt:variant>
      <vt:variant>
        <vt:i4>6</vt:i4>
      </vt:variant>
      <vt:variant>
        <vt:i4>0</vt:i4>
      </vt:variant>
      <vt:variant>
        <vt:i4>5</vt:i4>
      </vt:variant>
      <vt:variant>
        <vt:lpwstr>mailto:fgeiger@rs-tiengen.de</vt:lpwstr>
      </vt:variant>
      <vt:variant>
        <vt:lpwstr/>
      </vt:variant>
      <vt:variant>
        <vt:i4>6094943</vt:i4>
      </vt:variant>
      <vt:variant>
        <vt:i4>3</vt:i4>
      </vt:variant>
      <vt:variant>
        <vt:i4>0</vt:i4>
      </vt:variant>
      <vt:variant>
        <vt:i4>5</vt:i4>
      </vt:variant>
      <vt:variant>
        <vt:lpwstr>http://www.rs-tiengen.de/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Realschule Tiengen, 79753 Waldshut-Tiengen				Sudetenstr</dc:title>
  <dc:subject/>
  <dc:creator>Maier</dc:creator>
  <cp:keywords/>
  <dc:description/>
  <cp:lastModifiedBy>F. Geiger</cp:lastModifiedBy>
  <cp:revision>2</cp:revision>
  <cp:lastPrinted>2023-04-12T11:34:00Z</cp:lastPrinted>
  <dcterms:created xsi:type="dcterms:W3CDTF">2025-05-15T04:48:00Z</dcterms:created>
  <dcterms:modified xsi:type="dcterms:W3CDTF">2025-05-15T04:48:00Z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-98094429</vt:i4>
  </property>
  <property fmtid="{D5CDD505-2E9C-101B-9397-08002B2CF9AE}" pid="3" name="_EmailSubject">
    <vt:lpwstr>Briefvorlage Realschule 16.03.07</vt:lpwstr>
  </property>
  <property fmtid="{D5CDD505-2E9C-101B-9397-08002B2CF9AE}" pid="4" name="_AuthorEmail">
    <vt:lpwstr>whenn@rs-tiengen.de</vt:lpwstr>
  </property>
  <property fmtid="{D5CDD505-2E9C-101B-9397-08002B2CF9AE}" pid="5" name="_AuthorEmailDisplayName">
    <vt:lpwstr>Werner Henn</vt:lpwstr>
  </property>
  <property fmtid="{D5CDD505-2E9C-101B-9397-08002B2CF9AE}" pid="6" name="_ReviewingToolsShownOnce">
    <vt:lpwstr/>
  </property>
</Properties>
</file>