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20B4" w14:textId="63EE55EC" w:rsidR="00605CAA" w:rsidRPr="007C6F5E" w:rsidRDefault="007A455D" w:rsidP="007C6F5E">
      <w:pPr>
        <w:widowControl w:val="0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70375F3" wp14:editId="49633951">
                <wp:simplePos x="0" y="0"/>
                <wp:positionH relativeFrom="column">
                  <wp:posOffset>4961890</wp:posOffset>
                </wp:positionH>
                <wp:positionV relativeFrom="paragraph">
                  <wp:posOffset>-1096645</wp:posOffset>
                </wp:positionV>
                <wp:extent cx="1344930" cy="125349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930" cy="125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74C1B" w14:textId="77777777" w:rsidR="007D4354" w:rsidRDefault="007A45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09398" wp14:editId="034AB4FC">
                                  <wp:extent cx="1114425" cy="1114425"/>
                                  <wp:effectExtent l="0" t="0" r="9525" b="9525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71" cy="11144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375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7pt;margin-top:-86.35pt;width:105.9pt;height:9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" o:allowincell="f" stroked="f">
                <v:textbox>
                  <w:txbxContent>
                    <w:p w14:paraId="60B74C1B" w14:textId="77777777" w:rsidR="007D4354" w:rsidRDefault="007A455D">
                      <w:r>
                        <w:rPr>
                          <w:noProof/>
                        </w:rPr>
                        <w:drawing>
                          <wp:inline distT="0" distB="0" distL="0" distR="0" wp14:anchorId="2BB09398" wp14:editId="034AB4FC">
                            <wp:extent cx="1114425" cy="1114425"/>
                            <wp:effectExtent l="0" t="0" r="9525" b="9525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71" cy="11144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D4354">
        <w:rPr>
          <w:rFonts w:ascii="Arial" w:hAnsi="Arial"/>
        </w:rPr>
        <w:t xml:space="preserve">                                                            </w:t>
      </w:r>
    </w:p>
    <w:p w14:paraId="138A9181" w14:textId="7B07F4E5" w:rsidR="002B1B12" w:rsidRPr="00036DFC" w:rsidRDefault="002B1B12" w:rsidP="002B1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5FCBBEF" w14:textId="56211913" w:rsidR="002B1B12" w:rsidRDefault="002B1B12" w:rsidP="002B1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A39627" w14:textId="77777777" w:rsidR="007C6F5E" w:rsidRDefault="007C6F5E" w:rsidP="002B1B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B062943" w14:textId="1EC4157C" w:rsidR="006E2DE6" w:rsidRPr="006E2DE6" w:rsidRDefault="006E2DE6" w:rsidP="002B1B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E2DE6">
        <w:rPr>
          <w:rFonts w:ascii="Arial" w:hAnsi="Arial" w:cs="Arial"/>
          <w:b/>
          <w:sz w:val="24"/>
          <w:szCs w:val="24"/>
        </w:rPr>
        <w:t>Antwort:</w:t>
      </w:r>
    </w:p>
    <w:p w14:paraId="4669D937" w14:textId="77777777" w:rsidR="006E2DE6" w:rsidRPr="00574ECE" w:rsidRDefault="006E2DE6" w:rsidP="002B1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62D794" w14:textId="77777777" w:rsidR="007C6F5E" w:rsidRPr="00E87C8F" w:rsidRDefault="007C6F5E" w:rsidP="007C6F5E">
      <w:pPr>
        <w:framePr w:w="2846" w:h="1858" w:hSpace="141" w:wrap="around" w:vAnchor="text" w:hAnchor="page" w:x="8155" w:y="-2061"/>
        <w:rPr>
          <w:rFonts w:ascii="Arial" w:hAnsi="Arial"/>
        </w:rPr>
      </w:pPr>
      <w:r w:rsidRPr="00E87C8F">
        <w:rPr>
          <w:rFonts w:ascii="Arial" w:hAnsi="Arial"/>
        </w:rPr>
        <w:t>Sudetenstr. 9</w:t>
      </w:r>
    </w:p>
    <w:p w14:paraId="5BF51C4F" w14:textId="77777777" w:rsidR="007C6F5E" w:rsidRPr="00E87C8F" w:rsidRDefault="007C6F5E" w:rsidP="007C6F5E">
      <w:pPr>
        <w:framePr w:w="2846" w:h="1858" w:hSpace="141" w:wrap="around" w:vAnchor="text" w:hAnchor="page" w:x="8155" w:y="-2061"/>
        <w:rPr>
          <w:rFonts w:ascii="Arial" w:hAnsi="Arial"/>
        </w:rPr>
      </w:pPr>
      <w:r w:rsidRPr="00E87C8F">
        <w:rPr>
          <w:rFonts w:ascii="Arial" w:hAnsi="Arial"/>
        </w:rPr>
        <w:t>79761 Waldshut-Tiengen</w:t>
      </w:r>
    </w:p>
    <w:p w14:paraId="654BF0D8" w14:textId="77777777" w:rsidR="007C6F5E" w:rsidRPr="00E87C8F" w:rsidRDefault="007C6F5E" w:rsidP="007C6F5E">
      <w:pPr>
        <w:framePr w:w="2846" w:h="1858" w:hSpace="141" w:wrap="around" w:vAnchor="text" w:hAnchor="page" w:x="8155" w:y="-2061"/>
        <w:rPr>
          <w:rFonts w:ascii="Arial" w:hAnsi="Arial"/>
        </w:rPr>
      </w:pPr>
    </w:p>
    <w:p w14:paraId="2D6368C2" w14:textId="77777777" w:rsidR="007C6F5E" w:rsidRPr="00E87C8F" w:rsidRDefault="007C6F5E" w:rsidP="007C6F5E">
      <w:pPr>
        <w:framePr w:w="2846" w:h="1858" w:hSpace="141" w:wrap="around" w:vAnchor="text" w:hAnchor="page" w:x="8155" w:y="-2061"/>
        <w:rPr>
          <w:rFonts w:ascii="Arial" w:hAnsi="Arial"/>
        </w:rPr>
      </w:pPr>
      <w:r w:rsidRPr="00E87C8F">
        <w:rPr>
          <w:rFonts w:ascii="Arial" w:hAnsi="Arial"/>
        </w:rPr>
        <w:t>Tel. 07741 - 833 551</w:t>
      </w:r>
    </w:p>
    <w:p w14:paraId="59B6AF98" w14:textId="77777777" w:rsidR="007C6F5E" w:rsidRPr="00574ECE" w:rsidRDefault="007C6F5E" w:rsidP="007C6F5E">
      <w:pPr>
        <w:framePr w:w="2846" w:h="1858" w:hSpace="141" w:wrap="around" w:vAnchor="text" w:hAnchor="page" w:x="8155" w:y="-2061"/>
        <w:rPr>
          <w:rFonts w:ascii="Arial" w:hAnsi="Arial"/>
        </w:rPr>
      </w:pPr>
      <w:r w:rsidRPr="00574ECE">
        <w:rPr>
          <w:rFonts w:ascii="Arial" w:hAnsi="Arial"/>
        </w:rPr>
        <w:t>Fax 07741 - 833 553</w:t>
      </w:r>
      <w:r w:rsidRPr="00574ECE">
        <w:rPr>
          <w:rFonts w:ascii="Arial" w:hAnsi="Arial"/>
        </w:rPr>
        <w:tab/>
      </w:r>
    </w:p>
    <w:p w14:paraId="507B413F" w14:textId="77777777" w:rsidR="007C6F5E" w:rsidRPr="00574ECE" w:rsidRDefault="007C6F5E" w:rsidP="007C6F5E">
      <w:pPr>
        <w:pStyle w:val="Textkrper"/>
        <w:framePr w:w="2846" w:wrap="around" w:x="8155" w:y="-2061"/>
        <w:rPr>
          <w:sz w:val="20"/>
        </w:rPr>
      </w:pPr>
    </w:p>
    <w:p w14:paraId="2382DE5D" w14:textId="77777777" w:rsidR="007C6F5E" w:rsidRPr="00574ECE" w:rsidRDefault="007C6F5E" w:rsidP="007C6F5E">
      <w:pPr>
        <w:pStyle w:val="Textkrper"/>
        <w:framePr w:w="2846" w:wrap="around" w:x="8155" w:y="-2061"/>
        <w:rPr>
          <w:sz w:val="20"/>
        </w:rPr>
      </w:pPr>
      <w:r w:rsidRPr="00574ECE">
        <w:rPr>
          <w:sz w:val="20"/>
        </w:rPr>
        <w:t>realschule@rs-tiengen.de</w:t>
      </w:r>
    </w:p>
    <w:p w14:paraId="6E994C68" w14:textId="77777777" w:rsidR="007C6F5E" w:rsidRPr="00574ECE" w:rsidRDefault="007C6F5E" w:rsidP="007C6F5E">
      <w:pPr>
        <w:pStyle w:val="Textkrper"/>
        <w:framePr w:w="2846" w:wrap="around" w:x="8155" w:y="-2061"/>
        <w:rPr>
          <w:sz w:val="20"/>
        </w:rPr>
      </w:pPr>
      <w:r w:rsidRPr="00574ECE">
        <w:rPr>
          <w:sz w:val="20"/>
        </w:rPr>
        <w:t>www.rs-tiengen.de</w:t>
      </w:r>
    </w:p>
    <w:p w14:paraId="0A151B95" w14:textId="77777777" w:rsidR="007C6F5E" w:rsidRPr="00574ECE" w:rsidRDefault="007C6F5E" w:rsidP="007C6F5E">
      <w:pPr>
        <w:framePr w:w="2846" w:h="1858" w:hSpace="141" w:wrap="around" w:vAnchor="text" w:hAnchor="page" w:x="8155" w:y="-2061"/>
      </w:pPr>
    </w:p>
    <w:p w14:paraId="65BEDFB4" w14:textId="4B48D741" w:rsidR="006E2DE6" w:rsidRDefault="007E371E" w:rsidP="002B1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C6F5E">
        <w:rPr>
          <w:rFonts w:ascii="Arial" w:hAnsi="Arial" w:cs="Arial"/>
          <w:sz w:val="22"/>
          <w:szCs w:val="22"/>
        </w:rPr>
        <w:tab/>
      </w:r>
      <w:r w:rsidR="007C6F5E">
        <w:rPr>
          <w:rFonts w:ascii="Arial" w:hAnsi="Arial" w:cs="Arial"/>
          <w:sz w:val="22"/>
          <w:szCs w:val="22"/>
        </w:rPr>
        <w:tab/>
      </w:r>
      <w:r w:rsidR="007C6F5E">
        <w:rPr>
          <w:rFonts w:ascii="Arial" w:hAnsi="Arial" w:cs="Arial"/>
          <w:sz w:val="22"/>
          <w:szCs w:val="22"/>
        </w:rPr>
        <w:tab/>
      </w:r>
      <w:r w:rsidR="007C6F5E">
        <w:rPr>
          <w:rFonts w:ascii="Arial" w:hAnsi="Arial" w:cs="Arial"/>
          <w:sz w:val="22"/>
          <w:szCs w:val="22"/>
        </w:rPr>
        <w:tab/>
      </w:r>
      <w:r w:rsidR="007C6F5E">
        <w:rPr>
          <w:rFonts w:ascii="Arial" w:hAnsi="Arial" w:cs="Arial"/>
          <w:sz w:val="22"/>
          <w:szCs w:val="22"/>
        </w:rPr>
        <w:tab/>
      </w:r>
      <w:r w:rsidR="007C6F5E">
        <w:rPr>
          <w:rFonts w:ascii="Arial" w:hAnsi="Arial" w:cs="Arial"/>
          <w:sz w:val="22"/>
          <w:szCs w:val="22"/>
        </w:rPr>
        <w:tab/>
      </w:r>
      <w:r w:rsidR="007C6F5E">
        <w:rPr>
          <w:rFonts w:ascii="Arial" w:hAnsi="Arial" w:cs="Arial"/>
          <w:sz w:val="22"/>
          <w:szCs w:val="22"/>
        </w:rPr>
        <w:tab/>
      </w:r>
      <w:r w:rsidR="007C6F5E">
        <w:rPr>
          <w:rFonts w:ascii="Arial" w:hAnsi="Arial" w:cs="Arial"/>
          <w:sz w:val="22"/>
          <w:szCs w:val="22"/>
        </w:rPr>
        <w:tab/>
      </w:r>
      <w:r w:rsidR="007C6F5E">
        <w:rPr>
          <w:rFonts w:ascii="Arial" w:hAnsi="Arial" w:cs="Arial"/>
          <w:sz w:val="22"/>
          <w:szCs w:val="22"/>
        </w:rPr>
        <w:tab/>
      </w:r>
      <w:r w:rsidR="006E2DE6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6E2DE6">
        <w:rPr>
          <w:rFonts w:ascii="Arial" w:hAnsi="Arial" w:cs="Arial"/>
          <w:sz w:val="22"/>
          <w:szCs w:val="22"/>
        </w:rPr>
        <w:tab/>
      </w:r>
      <w:r w:rsidR="006E2DE6">
        <w:rPr>
          <w:rFonts w:ascii="Arial" w:hAnsi="Arial" w:cs="Arial"/>
          <w:sz w:val="22"/>
          <w:szCs w:val="22"/>
        </w:rPr>
        <w:tab/>
        <w:t>________________________________________________________________</w:t>
      </w:r>
    </w:p>
    <w:p w14:paraId="6698FC97" w14:textId="77777777" w:rsidR="006E2DE6" w:rsidRDefault="006E2DE6" w:rsidP="002B1B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E371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________________________________________________________________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________________________________________________________________</w:t>
      </w:r>
      <w:r w:rsidR="00036DFC">
        <w:rPr>
          <w:rFonts w:ascii="Arial" w:hAnsi="Arial" w:cs="Arial"/>
          <w:sz w:val="22"/>
          <w:szCs w:val="22"/>
        </w:rPr>
        <w:t xml:space="preserve"> </w:t>
      </w:r>
      <w:r w:rsidR="00036DFC" w:rsidRPr="00036DFC">
        <w:rPr>
          <w:rFonts w:ascii="Arial" w:hAnsi="Arial" w:cs="Arial"/>
          <w:sz w:val="16"/>
          <w:szCs w:val="16"/>
        </w:rPr>
        <w:t>Ansprechpartner</w:t>
      </w:r>
      <w:r w:rsidR="00036DFC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22"/>
          <w:szCs w:val="22"/>
        </w:rPr>
        <w:tab/>
        <w:t>________________________________________________________________</w:t>
      </w:r>
    </w:p>
    <w:p w14:paraId="161F24E5" w14:textId="77777777" w:rsidR="00F162C5" w:rsidRPr="00F162C5" w:rsidRDefault="00F162C5" w:rsidP="006E2DE6">
      <w:pPr>
        <w:rPr>
          <w:rFonts w:ascii="Arial" w:hAnsi="Arial" w:cs="Arial"/>
          <w:sz w:val="22"/>
          <w:szCs w:val="22"/>
        </w:rPr>
      </w:pPr>
    </w:p>
    <w:p w14:paraId="43D71838" w14:textId="77777777" w:rsidR="00F162C5" w:rsidRPr="00F162C5" w:rsidRDefault="00F162C5" w:rsidP="006E2DE6">
      <w:pPr>
        <w:rPr>
          <w:rFonts w:ascii="Arial" w:hAnsi="Arial" w:cs="Arial"/>
          <w:sz w:val="22"/>
          <w:szCs w:val="22"/>
        </w:rPr>
      </w:pPr>
    </w:p>
    <w:p w14:paraId="2DC8EA92" w14:textId="77777777" w:rsidR="006E2DE6" w:rsidRPr="00F162C5" w:rsidRDefault="00F162C5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>Bitte geben Sie uns eine kurze Rückmeldung</w:t>
      </w:r>
    </w:p>
    <w:p w14:paraId="0FDBAECB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79CD6DB8" w14:textId="77777777" w:rsidR="00F162C5" w:rsidRPr="00F162C5" w:rsidRDefault="007A455D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20DFE0" wp14:editId="4339824C">
                <wp:simplePos x="0" y="0"/>
                <wp:positionH relativeFrom="column">
                  <wp:posOffset>5323205</wp:posOffset>
                </wp:positionH>
                <wp:positionV relativeFrom="paragraph">
                  <wp:posOffset>71120</wp:posOffset>
                </wp:positionV>
                <wp:extent cx="342900" cy="342900"/>
                <wp:effectExtent l="0" t="0" r="0" b="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C6188" id="Rectangle 12" o:spid="_x0000_s1026" style="position:absolute;margin-left:419.15pt;margin-top:5.6pt;width:2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u1HgIAAD0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" strokeweight="1.25pt"/>
            </w:pict>
          </mc:Fallback>
        </mc:AlternateContent>
      </w:r>
    </w:p>
    <w:p w14:paraId="58F73317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 xml:space="preserve">Wir nehmen am </w:t>
      </w:r>
      <w:r w:rsidR="008917C6">
        <w:rPr>
          <w:rFonts w:ascii="Arial" w:hAnsi="Arial" w:cs="Arial"/>
          <w:sz w:val="22"/>
          <w:szCs w:val="22"/>
        </w:rPr>
        <w:t>s</w:t>
      </w:r>
      <w:r w:rsidRPr="00F162C5">
        <w:rPr>
          <w:rFonts w:ascii="Arial" w:hAnsi="Arial" w:cs="Arial"/>
          <w:sz w:val="22"/>
          <w:szCs w:val="22"/>
        </w:rPr>
        <w:t>chulinternen Berufsinformationstag der Realschule Tiengen teil</w:t>
      </w:r>
      <w:r w:rsidR="00F162C5" w:rsidRPr="00F162C5">
        <w:rPr>
          <w:rFonts w:ascii="Arial" w:hAnsi="Arial" w:cs="Arial"/>
          <w:sz w:val="22"/>
          <w:szCs w:val="22"/>
        </w:rPr>
        <w:t>.</w:t>
      </w:r>
    </w:p>
    <w:p w14:paraId="1E6FCDF4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423CBFE4" w14:textId="77777777" w:rsidR="00F162C5" w:rsidRPr="00F162C5" w:rsidRDefault="00F162C5" w:rsidP="006E2DE6">
      <w:pPr>
        <w:rPr>
          <w:rFonts w:ascii="Arial" w:hAnsi="Arial" w:cs="Arial"/>
          <w:sz w:val="22"/>
          <w:szCs w:val="22"/>
        </w:rPr>
      </w:pPr>
    </w:p>
    <w:p w14:paraId="2F9A54C9" w14:textId="77777777" w:rsidR="006E2DE6" w:rsidRPr="00F162C5" w:rsidRDefault="007A455D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486312" wp14:editId="440D6BA0">
                <wp:simplePos x="0" y="0"/>
                <wp:positionH relativeFrom="column">
                  <wp:posOffset>5323205</wp:posOffset>
                </wp:positionH>
                <wp:positionV relativeFrom="paragraph">
                  <wp:posOffset>111760</wp:posOffset>
                </wp:positionV>
                <wp:extent cx="342900" cy="342900"/>
                <wp:effectExtent l="0" t="0" r="0" b="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02975" id="Rectangle 13" o:spid="_x0000_s1026" style="position:absolute;margin-left:419.15pt;margin-top:8.8pt;width:2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" strokeweight="1.25pt"/>
            </w:pict>
          </mc:Fallback>
        </mc:AlternateContent>
      </w:r>
    </w:p>
    <w:p w14:paraId="4EB37D62" w14:textId="77777777" w:rsidR="006E2DE6" w:rsidRPr="00F162C5" w:rsidRDefault="00F162C5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>Wir können am schulinternen Berufsinformationstag in diesem Jahr nicht teilnehmen.</w:t>
      </w:r>
    </w:p>
    <w:p w14:paraId="56DDF4B0" w14:textId="77777777" w:rsidR="006E2DE6" w:rsidRPr="00F162C5" w:rsidRDefault="00F162C5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>Bitte senden Sie uns zu einem späteren Zeitpunkt eine erneute Einladung</w:t>
      </w:r>
      <w:r w:rsidR="00605CAA">
        <w:rPr>
          <w:rFonts w:ascii="Arial" w:hAnsi="Arial" w:cs="Arial"/>
          <w:sz w:val="22"/>
          <w:szCs w:val="22"/>
        </w:rPr>
        <w:t>.</w:t>
      </w:r>
    </w:p>
    <w:p w14:paraId="1C00E6D8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69A4BD50" w14:textId="77777777" w:rsidR="00F162C5" w:rsidRPr="00F162C5" w:rsidRDefault="007A455D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E6BAE8" wp14:editId="1B9D31B2">
                <wp:simplePos x="0" y="0"/>
                <wp:positionH relativeFrom="column">
                  <wp:posOffset>5323205</wp:posOffset>
                </wp:positionH>
                <wp:positionV relativeFrom="paragraph">
                  <wp:posOffset>152400</wp:posOffset>
                </wp:positionV>
                <wp:extent cx="342900" cy="342900"/>
                <wp:effectExtent l="0" t="0" r="0" b="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367E9" id="Rectangle 14" o:spid="_x0000_s1026" style="position:absolute;margin-left:419.15pt;margin-top:12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Z6HgIAAD0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" strokeweight="1.25pt"/>
            </w:pict>
          </mc:Fallback>
        </mc:AlternateContent>
      </w:r>
    </w:p>
    <w:p w14:paraId="6FFFA5E3" w14:textId="77777777" w:rsidR="006E2DE6" w:rsidRPr="00F162C5" w:rsidRDefault="00F162C5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>Wie nehmen nicht teil. Bitte sehen Sie von weiteren Anfragen ab.</w:t>
      </w:r>
    </w:p>
    <w:p w14:paraId="3D8BF106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3CAA3AE3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69A1E9C8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03929D43" w14:textId="77777777" w:rsidR="00F162C5" w:rsidRPr="00F162C5" w:rsidRDefault="00F162C5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>Voraussichtlicher Platzbedarf (Anzahl Tische, spezielle Platzwünsche):</w:t>
      </w:r>
    </w:p>
    <w:p w14:paraId="2AA7D3A1" w14:textId="77777777" w:rsidR="00F162C5" w:rsidRDefault="00036DFC" w:rsidP="006E2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Rückseite des Messestands kann frei gestaltet werden.</w:t>
      </w:r>
    </w:p>
    <w:p w14:paraId="036E9B7D" w14:textId="77777777" w:rsidR="00036DFC" w:rsidRDefault="00036DFC" w:rsidP="006E2DE6">
      <w:pPr>
        <w:rPr>
          <w:rFonts w:ascii="Arial" w:hAnsi="Arial" w:cs="Arial"/>
          <w:sz w:val="22"/>
          <w:szCs w:val="22"/>
        </w:rPr>
      </w:pPr>
    </w:p>
    <w:p w14:paraId="454FAF46" w14:textId="77777777" w:rsidR="00036DFC" w:rsidRPr="00F162C5" w:rsidRDefault="00036DFC" w:rsidP="006E2DE6">
      <w:pPr>
        <w:rPr>
          <w:rFonts w:ascii="Arial" w:hAnsi="Arial" w:cs="Arial"/>
          <w:sz w:val="22"/>
          <w:szCs w:val="22"/>
        </w:rPr>
      </w:pPr>
    </w:p>
    <w:p w14:paraId="1D03F85C" w14:textId="77777777" w:rsidR="006E2DE6" w:rsidRDefault="006E2DE6" w:rsidP="006E2DE6">
      <w:pPr>
        <w:rPr>
          <w:rFonts w:ascii="Arial" w:hAnsi="Arial" w:cs="Arial"/>
          <w:sz w:val="22"/>
          <w:szCs w:val="22"/>
        </w:rPr>
      </w:pPr>
    </w:p>
    <w:p w14:paraId="3C5B926D" w14:textId="77777777" w:rsidR="00036DFC" w:rsidRPr="00F162C5" w:rsidRDefault="00036DFC" w:rsidP="006E2DE6">
      <w:pPr>
        <w:rPr>
          <w:rFonts w:ascii="Arial" w:hAnsi="Arial" w:cs="Arial"/>
          <w:sz w:val="22"/>
          <w:szCs w:val="22"/>
        </w:rPr>
      </w:pPr>
    </w:p>
    <w:p w14:paraId="200D317F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>Stromanschluss (ja/nein):</w:t>
      </w:r>
    </w:p>
    <w:p w14:paraId="35309D12" w14:textId="77777777" w:rsidR="006E2DE6" w:rsidRDefault="006E2DE6" w:rsidP="006E2DE6">
      <w:pPr>
        <w:rPr>
          <w:rFonts w:ascii="Arial" w:hAnsi="Arial" w:cs="Arial"/>
          <w:sz w:val="22"/>
          <w:szCs w:val="22"/>
        </w:rPr>
      </w:pPr>
    </w:p>
    <w:p w14:paraId="25067D67" w14:textId="77777777" w:rsidR="00036DFC" w:rsidRPr="00F162C5" w:rsidRDefault="00036DFC" w:rsidP="006E2DE6">
      <w:pPr>
        <w:rPr>
          <w:rFonts w:ascii="Arial" w:hAnsi="Arial" w:cs="Arial"/>
          <w:sz w:val="22"/>
          <w:szCs w:val="22"/>
        </w:rPr>
      </w:pPr>
    </w:p>
    <w:p w14:paraId="0505A54C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44A31606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>Aktivitäten / Angebote:</w:t>
      </w:r>
    </w:p>
    <w:p w14:paraId="3F90AD9C" w14:textId="77777777" w:rsidR="006E2DE6" w:rsidRDefault="006E2DE6" w:rsidP="006E2DE6">
      <w:pPr>
        <w:rPr>
          <w:rFonts w:ascii="Arial" w:hAnsi="Arial" w:cs="Arial"/>
          <w:sz w:val="22"/>
          <w:szCs w:val="22"/>
        </w:rPr>
      </w:pPr>
    </w:p>
    <w:p w14:paraId="2C6113D0" w14:textId="77777777" w:rsidR="00036DFC" w:rsidRPr="00F162C5" w:rsidRDefault="00036DFC" w:rsidP="006E2DE6">
      <w:pPr>
        <w:rPr>
          <w:rFonts w:ascii="Arial" w:hAnsi="Arial" w:cs="Arial"/>
          <w:sz w:val="22"/>
          <w:szCs w:val="22"/>
        </w:rPr>
      </w:pPr>
    </w:p>
    <w:p w14:paraId="2341D9BF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304B3D4B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>Wünsche / Anregungen:</w:t>
      </w:r>
    </w:p>
    <w:p w14:paraId="517B35F8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7ED24F1F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653244E8" w14:textId="77777777" w:rsidR="006E2DE6" w:rsidRPr="00F162C5" w:rsidRDefault="006E2DE6" w:rsidP="006E2DE6">
      <w:pPr>
        <w:rPr>
          <w:rFonts w:ascii="Arial" w:hAnsi="Arial" w:cs="Arial"/>
          <w:sz w:val="22"/>
          <w:szCs w:val="22"/>
        </w:rPr>
      </w:pPr>
    </w:p>
    <w:p w14:paraId="548A60CE" w14:textId="77777777" w:rsidR="00036DFC" w:rsidRPr="00A9234E" w:rsidRDefault="006E2DE6" w:rsidP="00036DFC">
      <w:pPr>
        <w:rPr>
          <w:rFonts w:ascii="Arial" w:hAnsi="Arial" w:cs="Arial"/>
          <w:sz w:val="22"/>
          <w:szCs w:val="22"/>
        </w:rPr>
      </w:pPr>
      <w:r w:rsidRPr="00F162C5">
        <w:rPr>
          <w:rFonts w:ascii="Arial" w:hAnsi="Arial" w:cs="Arial"/>
          <w:sz w:val="22"/>
          <w:szCs w:val="22"/>
        </w:rPr>
        <w:t>Was Sie uns sonst noch mitteilen wollen:</w:t>
      </w:r>
    </w:p>
    <w:sectPr w:rsidR="00036DFC" w:rsidRPr="00A9234E" w:rsidSect="00DF036E">
      <w:headerReference w:type="default" r:id="rId8"/>
      <w:footerReference w:type="default" r:id="rId9"/>
      <w:pgSz w:w="11907" w:h="16840" w:code="9"/>
      <w:pgMar w:top="1701" w:right="1134" w:bottom="567" w:left="1418" w:header="720" w:footer="10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A7C6" w14:textId="77777777" w:rsidR="001D0178" w:rsidRDefault="001D0178">
      <w:r>
        <w:separator/>
      </w:r>
    </w:p>
  </w:endnote>
  <w:endnote w:type="continuationSeparator" w:id="0">
    <w:p w14:paraId="457780D4" w14:textId="77777777" w:rsidR="001D0178" w:rsidRDefault="001D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49D1" w14:textId="77777777" w:rsidR="007D4354" w:rsidRDefault="007D4354">
    <w:pPr>
      <w:widowControl w:val="0"/>
      <w:rPr>
        <w:rFonts w:ascii="Tms Rmn" w:hAnsi="Tms Rm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4502A" w14:textId="77777777" w:rsidR="001D0178" w:rsidRDefault="001D0178">
      <w:r>
        <w:separator/>
      </w:r>
    </w:p>
  </w:footnote>
  <w:footnote w:type="continuationSeparator" w:id="0">
    <w:p w14:paraId="75459289" w14:textId="77777777" w:rsidR="001D0178" w:rsidRDefault="001D0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F2E5" w14:textId="77777777" w:rsidR="007D4354" w:rsidRDefault="007D4354">
    <w:pPr>
      <w:framePr w:w="1171" w:h="1285" w:hSpace="141" w:wrap="around" w:vAnchor="page" w:hAnchor="page" w:x="9279" w:y="676"/>
      <w:rPr>
        <w:color w:val="FF0000"/>
      </w:rPr>
    </w:pPr>
  </w:p>
  <w:p w14:paraId="3B9E1F12" w14:textId="77777777" w:rsidR="007D4354" w:rsidRDefault="007D4354">
    <w:pPr>
      <w:widowControl w:val="0"/>
      <w:shd w:val="clear" w:color="000000" w:fill="auto"/>
      <w:tabs>
        <w:tab w:val="center" w:pos="4819"/>
        <w:tab w:val="right" w:pos="9639"/>
      </w:tabs>
      <w:rPr>
        <w:rFonts w:ascii="Arial" w:hAnsi="Arial"/>
        <w:color w:val="999999"/>
        <w:sz w:val="48"/>
      </w:rPr>
    </w:pPr>
    <w:r>
      <w:rPr>
        <w:rFonts w:ascii="Arial" w:hAnsi="Arial"/>
        <w:color w:val="999999"/>
        <w:sz w:val="64"/>
      </w:rPr>
      <w:t xml:space="preserve">Realschule Tiengen </w:t>
    </w:r>
  </w:p>
  <w:p w14:paraId="3C1AD453" w14:textId="77777777" w:rsidR="007D4354" w:rsidRPr="00DF036E" w:rsidRDefault="00DF036E">
    <w:pPr>
      <w:widowControl w:val="0"/>
      <w:shd w:val="clear" w:color="000000" w:fill="auto"/>
      <w:tabs>
        <w:tab w:val="center" w:pos="4819"/>
        <w:tab w:val="right" w:pos="9639"/>
      </w:tabs>
      <w:rPr>
        <w:rFonts w:ascii="Arial" w:hAnsi="Arial"/>
        <w:sz w:val="36"/>
        <w:szCs w:val="36"/>
      </w:rPr>
    </w:pPr>
    <w:r w:rsidRPr="00DF036E">
      <w:rPr>
        <w:rFonts w:ascii="Arial" w:hAnsi="Arial"/>
        <w:sz w:val="36"/>
        <w:szCs w:val="36"/>
      </w:rPr>
      <w:t>_____________________________</w:t>
    </w:r>
    <w:r w:rsidR="007D4354" w:rsidRPr="00DF036E">
      <w:rPr>
        <w:rFonts w:ascii="Arial" w:hAnsi="Arial"/>
        <w:sz w:val="36"/>
        <w:szCs w:val="36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141BD"/>
    <w:multiLevelType w:val="hybridMultilevel"/>
    <w:tmpl w:val="9A927BA8"/>
    <w:lvl w:ilvl="0" w:tplc="04E4E952">
      <w:start w:val="77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656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0F"/>
    <w:rsid w:val="00000CB9"/>
    <w:rsid w:val="0000477C"/>
    <w:rsid w:val="00006F89"/>
    <w:rsid w:val="00024EE1"/>
    <w:rsid w:val="00031130"/>
    <w:rsid w:val="00036DFC"/>
    <w:rsid w:val="00046091"/>
    <w:rsid w:val="00051F5C"/>
    <w:rsid w:val="00053D77"/>
    <w:rsid w:val="000841C8"/>
    <w:rsid w:val="000B4920"/>
    <w:rsid w:val="000B7B37"/>
    <w:rsid w:val="000C2766"/>
    <w:rsid w:val="000D69EE"/>
    <w:rsid w:val="000F68EF"/>
    <w:rsid w:val="00177D2A"/>
    <w:rsid w:val="001A43FA"/>
    <w:rsid w:val="001D0178"/>
    <w:rsid w:val="00201F35"/>
    <w:rsid w:val="0021614D"/>
    <w:rsid w:val="00223EA9"/>
    <w:rsid w:val="0023123D"/>
    <w:rsid w:val="0023177E"/>
    <w:rsid w:val="0023716C"/>
    <w:rsid w:val="0024039A"/>
    <w:rsid w:val="00244BD5"/>
    <w:rsid w:val="0025650B"/>
    <w:rsid w:val="002619D9"/>
    <w:rsid w:val="00277827"/>
    <w:rsid w:val="0028001E"/>
    <w:rsid w:val="002864A7"/>
    <w:rsid w:val="002A2E40"/>
    <w:rsid w:val="002A779A"/>
    <w:rsid w:val="002B1B12"/>
    <w:rsid w:val="002B7BD5"/>
    <w:rsid w:val="002D4A0B"/>
    <w:rsid w:val="00324B72"/>
    <w:rsid w:val="003618F7"/>
    <w:rsid w:val="0039768C"/>
    <w:rsid w:val="003B3EB9"/>
    <w:rsid w:val="003C090E"/>
    <w:rsid w:val="00425CF8"/>
    <w:rsid w:val="004636DA"/>
    <w:rsid w:val="00480465"/>
    <w:rsid w:val="004B1F55"/>
    <w:rsid w:val="004B61A4"/>
    <w:rsid w:val="004F7CA5"/>
    <w:rsid w:val="00531866"/>
    <w:rsid w:val="00574ECE"/>
    <w:rsid w:val="00593D76"/>
    <w:rsid w:val="005A34E6"/>
    <w:rsid w:val="005B136A"/>
    <w:rsid w:val="005B56F1"/>
    <w:rsid w:val="005C128A"/>
    <w:rsid w:val="005D4248"/>
    <w:rsid w:val="006050D6"/>
    <w:rsid w:val="00605CAA"/>
    <w:rsid w:val="00611754"/>
    <w:rsid w:val="0062274F"/>
    <w:rsid w:val="006A7334"/>
    <w:rsid w:val="006E2DE6"/>
    <w:rsid w:val="006F457D"/>
    <w:rsid w:val="00726C5E"/>
    <w:rsid w:val="00733C9F"/>
    <w:rsid w:val="00753CA4"/>
    <w:rsid w:val="007651A0"/>
    <w:rsid w:val="007942A5"/>
    <w:rsid w:val="00796C56"/>
    <w:rsid w:val="007A455D"/>
    <w:rsid w:val="007B553F"/>
    <w:rsid w:val="007C6F5E"/>
    <w:rsid w:val="007D4354"/>
    <w:rsid w:val="007E371E"/>
    <w:rsid w:val="008312BB"/>
    <w:rsid w:val="00861D0A"/>
    <w:rsid w:val="00865879"/>
    <w:rsid w:val="00867D0A"/>
    <w:rsid w:val="008917C6"/>
    <w:rsid w:val="008A62C2"/>
    <w:rsid w:val="008E375F"/>
    <w:rsid w:val="00940856"/>
    <w:rsid w:val="00951BE4"/>
    <w:rsid w:val="009527C7"/>
    <w:rsid w:val="00994C44"/>
    <w:rsid w:val="009A76AD"/>
    <w:rsid w:val="009F0199"/>
    <w:rsid w:val="009F7A54"/>
    <w:rsid w:val="00A21B8B"/>
    <w:rsid w:val="00A43025"/>
    <w:rsid w:val="00A53BDD"/>
    <w:rsid w:val="00A73D19"/>
    <w:rsid w:val="00A9234E"/>
    <w:rsid w:val="00A92563"/>
    <w:rsid w:val="00AA526B"/>
    <w:rsid w:val="00AC4AD4"/>
    <w:rsid w:val="00AE290A"/>
    <w:rsid w:val="00AF70D4"/>
    <w:rsid w:val="00B16EAB"/>
    <w:rsid w:val="00BC56AF"/>
    <w:rsid w:val="00C01422"/>
    <w:rsid w:val="00C12E28"/>
    <w:rsid w:val="00C65970"/>
    <w:rsid w:val="00C67A28"/>
    <w:rsid w:val="00CA5E9F"/>
    <w:rsid w:val="00CD170F"/>
    <w:rsid w:val="00CD5E46"/>
    <w:rsid w:val="00D1190A"/>
    <w:rsid w:val="00D36B30"/>
    <w:rsid w:val="00D4448C"/>
    <w:rsid w:val="00D573CE"/>
    <w:rsid w:val="00D74FAD"/>
    <w:rsid w:val="00D76A11"/>
    <w:rsid w:val="00D81BFA"/>
    <w:rsid w:val="00DA4642"/>
    <w:rsid w:val="00DB083B"/>
    <w:rsid w:val="00DE0DCD"/>
    <w:rsid w:val="00DF036E"/>
    <w:rsid w:val="00DF4812"/>
    <w:rsid w:val="00E56968"/>
    <w:rsid w:val="00E87C8F"/>
    <w:rsid w:val="00E95505"/>
    <w:rsid w:val="00EE74FD"/>
    <w:rsid w:val="00F162C5"/>
    <w:rsid w:val="00F37A4A"/>
    <w:rsid w:val="00F530AE"/>
    <w:rsid w:val="00F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3C2CD"/>
  <w15:chartTrackingRefBased/>
  <w15:docId w15:val="{0D912E4D-11AC-4802-B801-FBA3C98F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widowControl w:val="0"/>
      <w:outlineLvl w:val="0"/>
    </w:pPr>
    <w:rPr>
      <w:rFonts w:ascii="Arial" w:hAnsi="Arial"/>
      <w:b/>
      <w:sz w:val="22"/>
    </w:rPr>
  </w:style>
  <w:style w:type="paragraph" w:styleId="berschrift4">
    <w:name w:val="heading 4"/>
    <w:basedOn w:val="Standard"/>
    <w:next w:val="Standard"/>
    <w:qFormat/>
    <w:rsid w:val="0000477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framePr w:w="2575" w:h="1858" w:hSpace="141" w:wrap="around" w:vAnchor="text" w:hAnchor="page" w:x="7951" w:y="22"/>
    </w:pPr>
    <w:rPr>
      <w:rFonts w:ascii="Arial" w:hAnsi="Arial"/>
      <w:sz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Sprechblasentext">
    <w:name w:val="Balloon Text"/>
    <w:basedOn w:val="Standard"/>
    <w:semiHidden/>
    <w:rsid w:val="00E95505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4B1F55"/>
    <w:pPr>
      <w:spacing w:before="100" w:beforeAutospacing="1" w:after="100" w:afterAutospacing="1"/>
    </w:pPr>
    <w:rPr>
      <w:sz w:val="24"/>
      <w:szCs w:val="24"/>
    </w:rPr>
  </w:style>
  <w:style w:type="paragraph" w:customStyle="1" w:styleId="null">
    <w:name w:val="null"/>
    <w:basedOn w:val="Standard"/>
    <w:rsid w:val="004B1F55"/>
    <w:pPr>
      <w:spacing w:before="100" w:beforeAutospacing="1" w:after="100" w:afterAutospacing="1"/>
    </w:pPr>
    <w:rPr>
      <w:sz w:val="24"/>
      <w:szCs w:val="24"/>
    </w:rPr>
  </w:style>
  <w:style w:type="character" w:styleId="Fett">
    <w:name w:val="Strong"/>
    <w:basedOn w:val="Absatz-Standardschriftart"/>
    <w:qFormat/>
    <w:rsid w:val="000047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Vorlagen\AA_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AA_Brief</Template>
  <TotalTime>0</TotalTime>
  <Pages>1</Pages>
  <Words>101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Realschule Tiengen, 79753 Waldshut-Tiengen				Sudetenstr</vt:lpstr>
    </vt:vector>
  </TitlesOfParts>
  <Company>RS Tg</Company>
  <LinksUpToDate>false</LinksUpToDate>
  <CharactersWithSpaces>1174</CharactersWithSpaces>
  <SharedDoc>false</SharedDoc>
  <HLinks>
    <vt:vector size="12" baseType="variant">
      <vt:variant>
        <vt:i4>131182</vt:i4>
      </vt:variant>
      <vt:variant>
        <vt:i4>6</vt:i4>
      </vt:variant>
      <vt:variant>
        <vt:i4>0</vt:i4>
      </vt:variant>
      <vt:variant>
        <vt:i4>5</vt:i4>
      </vt:variant>
      <vt:variant>
        <vt:lpwstr>mailto:fgeiger@rs-tiengen.de</vt:lpwstr>
      </vt:variant>
      <vt:variant>
        <vt:lpwstr/>
      </vt:variant>
      <vt:variant>
        <vt:i4>6094943</vt:i4>
      </vt:variant>
      <vt:variant>
        <vt:i4>3</vt:i4>
      </vt:variant>
      <vt:variant>
        <vt:i4>0</vt:i4>
      </vt:variant>
      <vt:variant>
        <vt:i4>5</vt:i4>
      </vt:variant>
      <vt:variant>
        <vt:lpwstr>http://www.rs-tiengen.de/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Realschule Tiengen, 79753 Waldshut-Tiengen				Sudetenstr</dc:title>
  <dc:subject/>
  <dc:creator>Maier</dc:creator>
  <cp:keywords/>
  <dc:description/>
  <cp:lastModifiedBy>F. Geiger</cp:lastModifiedBy>
  <cp:revision>2</cp:revision>
  <cp:lastPrinted>2023-04-12T11:34:00Z</cp:lastPrinted>
  <dcterms:created xsi:type="dcterms:W3CDTF">2025-05-15T04:53:00Z</dcterms:created>
  <dcterms:modified xsi:type="dcterms:W3CDTF">2025-05-15T04:53:00Z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-98094429</vt:i4>
  </property>
  <property fmtid="{D5CDD505-2E9C-101B-9397-08002B2CF9AE}" pid="3" name="_EmailSubject">
    <vt:lpwstr>Briefvorlage Realschule 16.03.07</vt:lpwstr>
  </property>
  <property fmtid="{D5CDD505-2E9C-101B-9397-08002B2CF9AE}" pid="4" name="_AuthorEmail">
    <vt:lpwstr>whenn@rs-tiengen.de</vt:lpwstr>
  </property>
  <property fmtid="{D5CDD505-2E9C-101B-9397-08002B2CF9AE}" pid="5" name="_AuthorEmailDisplayName">
    <vt:lpwstr>Werner Henn</vt:lpwstr>
  </property>
  <property fmtid="{D5CDD505-2E9C-101B-9397-08002B2CF9AE}" pid="6" name="_ReviewingToolsShownOnce">
    <vt:lpwstr/>
  </property>
</Properties>
</file>